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36F42" w14:textId="77777777" w:rsidR="0046470F" w:rsidRPr="0046470F" w:rsidRDefault="0046470F" w:rsidP="00BD370F">
      <w:pPr>
        <w:pStyle w:val="1"/>
        <w:tabs>
          <w:tab w:val="right" w:pos="8937"/>
        </w:tabs>
        <w:rPr>
          <w:rtl/>
        </w:rPr>
      </w:pPr>
      <w:bookmarkStart w:id="0" w:name="_GoBack"/>
      <w:bookmarkEnd w:id="0"/>
      <w:r w:rsidRPr="0046470F">
        <w:rPr>
          <w:rFonts w:hint="cs"/>
          <w:rtl/>
        </w:rPr>
        <w:t>הרכב מערכת העצבים</w:t>
      </w:r>
    </w:p>
    <w:p w14:paraId="67501190" w14:textId="77777777" w:rsidR="0046470F" w:rsidRPr="0046470F" w:rsidRDefault="0046470F" w:rsidP="00F15B5B">
      <w:pPr>
        <w:pStyle w:val="3"/>
        <w:rPr>
          <w:rtl/>
        </w:rPr>
      </w:pPr>
      <w:r>
        <w:rPr>
          <w:rFonts w:hint="cs"/>
          <w:rtl/>
        </w:rPr>
        <w:t xml:space="preserve">מטרות </w:t>
      </w:r>
    </w:p>
    <w:p w14:paraId="05BEB24F" w14:textId="77777777" w:rsidR="0046470F" w:rsidRPr="00F15B5B" w:rsidRDefault="0046470F" w:rsidP="00F15B5B">
      <w:pPr>
        <w:pStyle w:val="a9"/>
        <w:numPr>
          <w:ilvl w:val="0"/>
          <w:numId w:val="17"/>
        </w:numPr>
        <w:ind w:left="522"/>
        <w:rPr>
          <w:rFonts w:ascii="Calibri" w:eastAsia="Calibri" w:hAnsi="Calibri"/>
        </w:rPr>
      </w:pPr>
      <w:r w:rsidRPr="00F15B5B">
        <w:rPr>
          <w:rFonts w:ascii="Calibri" w:eastAsia="Calibri" w:hAnsi="Calibri" w:hint="cs"/>
          <w:rtl/>
        </w:rPr>
        <w:t xml:space="preserve">התלמידים יזהו את הרכיבים השונים של מערכת העצבים, יתארו את פריסתם ויסבירו את התפקוד שלהם. </w:t>
      </w:r>
    </w:p>
    <w:p w14:paraId="7FCB30E0" w14:textId="77777777" w:rsidR="0046470F" w:rsidRPr="00F15B5B" w:rsidRDefault="0046470F" w:rsidP="00F15B5B">
      <w:pPr>
        <w:pStyle w:val="a9"/>
        <w:numPr>
          <w:ilvl w:val="0"/>
          <w:numId w:val="17"/>
        </w:numPr>
        <w:ind w:left="522"/>
        <w:rPr>
          <w:rFonts w:ascii="Calibri" w:eastAsia="Calibri" w:hAnsi="Calibri"/>
          <w:rtl/>
        </w:rPr>
      </w:pPr>
      <w:r w:rsidRPr="00F15B5B">
        <w:rPr>
          <w:rFonts w:ascii="Calibri" w:eastAsia="Calibri" w:hAnsi="Calibri" w:hint="cs"/>
          <w:rtl/>
        </w:rPr>
        <w:t xml:space="preserve">התלמידים יתארו את ההיקף הרחב של פעילות מערכת העצבים ויסבירו את חשיבותה בחיי היום-יום. </w:t>
      </w:r>
    </w:p>
    <w:p w14:paraId="311EF9B6" w14:textId="77777777" w:rsidR="0046470F" w:rsidRDefault="0046470F" w:rsidP="00F15B5B">
      <w:pPr>
        <w:rPr>
          <w:rStyle w:val="30"/>
          <w:rFonts w:eastAsia="Tahoma"/>
          <w:rtl/>
        </w:rPr>
      </w:pPr>
    </w:p>
    <w:p w14:paraId="0C5E8A2C" w14:textId="6287AE4A" w:rsidR="0046470F" w:rsidRDefault="0046470F" w:rsidP="00A25CAC">
      <w:pPr>
        <w:rPr>
          <w:b/>
          <w:bCs/>
          <w:rtl/>
        </w:rPr>
      </w:pPr>
      <w:r w:rsidRPr="0046470F">
        <w:rPr>
          <w:rStyle w:val="30"/>
          <w:rFonts w:eastAsia="Tahoma" w:hint="cs"/>
          <w:rtl/>
        </w:rPr>
        <w:t xml:space="preserve">דרך </w:t>
      </w:r>
      <w:r w:rsidR="009E3BB8">
        <w:rPr>
          <w:rStyle w:val="30"/>
          <w:rFonts w:eastAsia="Tahoma" w:hint="cs"/>
          <w:rtl/>
        </w:rPr>
        <w:t>ה</w:t>
      </w:r>
      <w:r w:rsidRPr="0046470F">
        <w:rPr>
          <w:rStyle w:val="30"/>
          <w:rFonts w:eastAsia="Tahoma" w:hint="cs"/>
          <w:rtl/>
        </w:rPr>
        <w:t>הוראה:</w:t>
      </w:r>
      <w:r>
        <w:rPr>
          <w:rFonts w:hint="cs"/>
          <w:b/>
          <w:bCs/>
          <w:rtl/>
        </w:rPr>
        <w:t xml:space="preserve"> </w:t>
      </w:r>
      <w:r w:rsidRPr="0046470F">
        <w:rPr>
          <w:rFonts w:hint="cs"/>
          <w:rtl/>
        </w:rPr>
        <w:t>הקנייה כיתתית + פעילות</w:t>
      </w:r>
      <w:r w:rsidR="00E24021">
        <w:rPr>
          <w:rFonts w:hint="cs"/>
          <w:rtl/>
        </w:rPr>
        <w:t xml:space="preserve"> בקבוצות</w:t>
      </w:r>
      <w:r w:rsidR="004D222A">
        <w:rPr>
          <w:rFonts w:hint="cs"/>
          <w:rtl/>
        </w:rPr>
        <w:t>.</w:t>
      </w:r>
      <w:r>
        <w:rPr>
          <w:rFonts w:hint="cs"/>
          <w:b/>
          <w:bCs/>
          <w:rtl/>
        </w:rPr>
        <w:t xml:space="preserve"> </w:t>
      </w:r>
    </w:p>
    <w:p w14:paraId="21E75F4D" w14:textId="3A95E742" w:rsidR="0046470F" w:rsidRDefault="0046470F" w:rsidP="00E24021">
      <w:pPr>
        <w:keepNext/>
        <w:keepLines/>
        <w:spacing w:before="200" w:after="0"/>
        <w:outlineLvl w:val="1"/>
        <w:rPr>
          <w:rFonts w:ascii="Calibri" w:eastAsia="Calibri" w:hAnsi="Calibri"/>
          <w:rtl/>
        </w:rPr>
      </w:pPr>
      <w:r w:rsidRPr="0046470F">
        <w:rPr>
          <w:rStyle w:val="30"/>
          <w:rFonts w:eastAsia="Tahoma" w:hint="cs"/>
          <w:rtl/>
        </w:rPr>
        <w:t>משך הזמן</w:t>
      </w:r>
      <w:r w:rsidR="009E3BB8">
        <w:rPr>
          <w:rStyle w:val="30"/>
          <w:rFonts w:eastAsia="Tahoma" w:hint="cs"/>
          <w:rtl/>
        </w:rPr>
        <w:t xml:space="preserve"> המוקצה</w:t>
      </w:r>
      <w:r w:rsidRPr="0046470F">
        <w:rPr>
          <w:rStyle w:val="30"/>
          <w:rFonts w:eastAsia="Tahoma" w:hint="cs"/>
          <w:rtl/>
        </w:rPr>
        <w:t>:</w:t>
      </w:r>
      <w:r w:rsidRPr="0046470F">
        <w:rPr>
          <w:rFonts w:ascii="Cambria" w:eastAsia="Times New Roman" w:hAnsi="Cambria" w:cs="Times New Roman" w:hint="cs"/>
          <w:b/>
          <w:bCs/>
          <w:color w:val="4F81BD"/>
          <w:sz w:val="26"/>
          <w:szCs w:val="26"/>
          <w:rtl/>
        </w:rPr>
        <w:t xml:space="preserve"> </w:t>
      </w:r>
      <w:r w:rsidR="00DC5C97">
        <w:rPr>
          <w:rFonts w:ascii="Calibri" w:eastAsia="Calibri" w:hAnsi="Calibri" w:hint="cs"/>
          <w:rtl/>
        </w:rPr>
        <w:t>3 שעות</w:t>
      </w:r>
      <w:r w:rsidRPr="0046470F">
        <w:rPr>
          <w:rFonts w:ascii="Calibri" w:eastAsia="Calibri" w:hAnsi="Calibri" w:hint="cs"/>
          <w:rtl/>
        </w:rPr>
        <w:t>, כולל פעילות בקבוצות</w:t>
      </w:r>
      <w:r w:rsidR="00E24021">
        <w:rPr>
          <w:rFonts w:ascii="Calibri" w:eastAsia="Calibri" w:hAnsi="Calibri" w:hint="cs"/>
          <w:rtl/>
        </w:rPr>
        <w:t xml:space="preserve"> (במסמך נפרד)</w:t>
      </w:r>
      <w:r w:rsidRPr="0046470F">
        <w:rPr>
          <w:rFonts w:ascii="Calibri" w:eastAsia="Calibri" w:hAnsi="Calibri" w:hint="cs"/>
          <w:rtl/>
        </w:rPr>
        <w:t>.</w:t>
      </w:r>
      <w:r w:rsidR="00321C8F">
        <w:rPr>
          <w:rFonts w:ascii="Calibri" w:eastAsia="Calibri" w:hAnsi="Calibri" w:hint="cs"/>
          <w:rtl/>
        </w:rPr>
        <w:t xml:space="preserve"> </w:t>
      </w:r>
    </w:p>
    <w:p w14:paraId="443FD1FB" w14:textId="77777777" w:rsidR="00321C8F" w:rsidRDefault="00321C8F" w:rsidP="00F15B5B">
      <w:pPr>
        <w:pStyle w:val="3"/>
        <w:rPr>
          <w:rFonts w:eastAsia="Calibri"/>
          <w:rtl/>
        </w:rPr>
      </w:pPr>
    </w:p>
    <w:p w14:paraId="5F676F2F" w14:textId="77777777" w:rsidR="00321C8F" w:rsidRDefault="00321C8F" w:rsidP="00F15B5B">
      <w:pPr>
        <w:pStyle w:val="3"/>
        <w:rPr>
          <w:rFonts w:eastAsia="Calibri"/>
          <w:rtl/>
        </w:rPr>
      </w:pPr>
      <w:r>
        <w:rPr>
          <w:rFonts w:eastAsia="Calibri" w:hint="cs"/>
          <w:rtl/>
        </w:rPr>
        <w:t xml:space="preserve">מושגים (הסבר לכל מושג מופיע באתר) </w:t>
      </w:r>
    </w:p>
    <w:p w14:paraId="1E215896" w14:textId="77777777" w:rsidR="00321C8F" w:rsidRPr="0046470F" w:rsidRDefault="00D558D4" w:rsidP="00D558D4">
      <w:pPr>
        <w:keepNext/>
        <w:keepLines/>
        <w:spacing w:before="200" w:after="0"/>
        <w:outlineLvl w:val="1"/>
        <w:rPr>
          <w:rFonts w:ascii="Calibri" w:eastAsia="Calibri" w:hAnsi="Calibri"/>
          <w:rtl/>
        </w:rPr>
      </w:pPr>
      <w:r>
        <w:rPr>
          <w:rFonts w:ascii="Calibri" w:eastAsia="Calibri" w:hAnsi="Calibri" w:hint="cs"/>
          <w:rtl/>
        </w:rPr>
        <w:t>מערכת העצבים המרכזית (מוח</w:t>
      </w:r>
      <w:r w:rsidR="00321C8F">
        <w:rPr>
          <w:rFonts w:ascii="Calibri" w:eastAsia="Calibri" w:hAnsi="Calibri" w:hint="cs"/>
          <w:rtl/>
        </w:rPr>
        <w:t xml:space="preserve"> הגולגולת ומ</w:t>
      </w:r>
      <w:r>
        <w:rPr>
          <w:rFonts w:ascii="Calibri" w:eastAsia="Calibri" w:hAnsi="Calibri" w:hint="cs"/>
          <w:rtl/>
        </w:rPr>
        <w:t>ו</w:t>
      </w:r>
      <w:r w:rsidR="00321C8F">
        <w:rPr>
          <w:rFonts w:ascii="Calibri" w:eastAsia="Calibri" w:hAnsi="Calibri" w:hint="cs"/>
          <w:rtl/>
        </w:rPr>
        <w:t xml:space="preserve">ח השִדרה), מערכת העצבים </w:t>
      </w:r>
      <w:r>
        <w:rPr>
          <w:rFonts w:ascii="Calibri" w:eastAsia="Calibri" w:hAnsi="Calibri" w:hint="cs"/>
          <w:rtl/>
        </w:rPr>
        <w:t>ההיקפית</w:t>
      </w:r>
      <w:r w:rsidR="00321C8F">
        <w:rPr>
          <w:rFonts w:ascii="Calibri" w:eastAsia="Calibri" w:hAnsi="Calibri" w:hint="cs"/>
          <w:rtl/>
        </w:rPr>
        <w:t xml:space="preserve"> (רצונית ואוטונומית), </w:t>
      </w:r>
      <w:r w:rsidR="00321C8F">
        <w:rPr>
          <w:rFonts w:ascii="Calibri" w:eastAsia="Calibri" w:hAnsi="Calibri"/>
        </w:rPr>
        <w:t>fight or flight</w:t>
      </w:r>
      <w:r>
        <w:rPr>
          <w:rFonts w:ascii="Calibri" w:eastAsia="Calibri" w:hAnsi="Calibri" w:hint="cs"/>
          <w:rtl/>
        </w:rPr>
        <w:t>.</w:t>
      </w:r>
    </w:p>
    <w:p w14:paraId="0050254C" w14:textId="77777777" w:rsidR="0046470F" w:rsidRPr="0046470F" w:rsidRDefault="0046470F" w:rsidP="00F15B5B">
      <w:pPr>
        <w:pStyle w:val="3"/>
        <w:rPr>
          <w:rtl/>
        </w:rPr>
      </w:pPr>
      <w:r w:rsidRPr="0046470F">
        <w:rPr>
          <w:rFonts w:hint="cs"/>
          <w:rtl/>
        </w:rPr>
        <w:t>חומר קריאה חיצוני</w:t>
      </w:r>
      <w:r w:rsidR="00A25CAC">
        <w:rPr>
          <w:rFonts w:hint="cs"/>
          <w:rtl/>
        </w:rPr>
        <w:t xml:space="preserve"> למורה</w:t>
      </w:r>
      <w:r w:rsidRPr="0046470F">
        <w:rPr>
          <w:rFonts w:hint="cs"/>
          <w:rtl/>
        </w:rPr>
        <w:t>:</w:t>
      </w:r>
    </w:p>
    <w:p w14:paraId="1DB38DEF" w14:textId="77777777" w:rsidR="0046470F" w:rsidRPr="0046470F" w:rsidRDefault="0046470F" w:rsidP="00F15B5B">
      <w:pPr>
        <w:rPr>
          <w:rFonts w:ascii="Calibri" w:eastAsia="Calibri" w:hAnsi="Calibri"/>
          <w:rtl/>
        </w:rPr>
      </w:pPr>
      <w:proofErr w:type="spellStart"/>
      <w:r w:rsidRPr="0046470F">
        <w:rPr>
          <w:rFonts w:ascii="Calibri" w:eastAsia="Calibri" w:hAnsi="Calibri" w:hint="cs"/>
          <w:rtl/>
        </w:rPr>
        <w:t>קרלסון</w:t>
      </w:r>
      <w:proofErr w:type="spellEnd"/>
      <w:r w:rsidRPr="0046470F">
        <w:rPr>
          <w:rFonts w:ascii="Calibri" w:eastAsia="Calibri" w:hAnsi="Calibri" w:hint="cs"/>
          <w:rtl/>
        </w:rPr>
        <w:t xml:space="preserve"> נ', הפיזיולוגיה של ההתנהגות כרך א', מהדורה 9, האוניברסיטה הפתוחה.</w:t>
      </w:r>
    </w:p>
    <w:p w14:paraId="0C58BB95" w14:textId="77777777" w:rsidR="0046470F" w:rsidRPr="0046470F" w:rsidRDefault="00F15B5B" w:rsidP="00F15B5B">
      <w:pPr>
        <w:keepNext/>
        <w:keepLines/>
        <w:spacing w:before="200" w:after="0"/>
        <w:outlineLvl w:val="1"/>
        <w:rPr>
          <w:rFonts w:ascii="Cambria" w:eastAsia="Times New Roman" w:hAnsi="Cambria" w:cs="Times New Roman"/>
          <w:b/>
          <w:bCs/>
          <w:color w:val="4F81BD"/>
          <w:sz w:val="26"/>
          <w:szCs w:val="26"/>
          <w:rtl/>
        </w:rPr>
      </w:pPr>
      <w:r>
        <w:rPr>
          <w:noProof/>
          <w:rtl/>
        </w:rPr>
        <w:drawing>
          <wp:anchor distT="0" distB="0" distL="114300" distR="114300" simplePos="0" relativeHeight="251669504" behindDoc="0" locked="0" layoutInCell="1" allowOverlap="1" wp14:anchorId="06407067" wp14:editId="4007EF74">
            <wp:simplePos x="0" y="0"/>
            <wp:positionH relativeFrom="column">
              <wp:posOffset>5346700</wp:posOffset>
            </wp:positionH>
            <wp:positionV relativeFrom="paragraph">
              <wp:posOffset>161290</wp:posOffset>
            </wp:positionV>
            <wp:extent cx="535940" cy="535940"/>
            <wp:effectExtent l="0" t="0" r="0" b="0"/>
            <wp:wrapNone/>
            <wp:docPr id="37" name="תמונה 3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0F601" w14:textId="77777777" w:rsidR="0046470F" w:rsidRDefault="0046470F" w:rsidP="00BB5E92">
      <w:pPr>
        <w:ind w:left="720"/>
        <w:rPr>
          <w:rFonts w:ascii="Calibri" w:eastAsia="Calibri" w:hAnsi="Calibri"/>
          <w:rtl/>
        </w:rPr>
      </w:pPr>
      <w:r w:rsidRPr="0046470F">
        <w:rPr>
          <w:rFonts w:ascii="Calibri" w:eastAsia="Calibri" w:hAnsi="Calibri" w:hint="cs"/>
          <w:rtl/>
        </w:rPr>
        <w:t>בשיעור הזה א</w:t>
      </w:r>
      <w:r w:rsidR="00BD370F">
        <w:rPr>
          <w:rFonts w:ascii="Calibri" w:eastAsia="Calibri" w:hAnsi="Calibri" w:hint="cs"/>
          <w:rtl/>
        </w:rPr>
        <w:t>נו</w:t>
      </w:r>
      <w:r w:rsidRPr="0046470F">
        <w:rPr>
          <w:rFonts w:ascii="Calibri" w:eastAsia="Calibri" w:hAnsi="Calibri" w:hint="cs"/>
          <w:rtl/>
        </w:rPr>
        <w:t xml:space="preserve"> מדגישים שמוח הגולגולת אינו פועל לבד</w:t>
      </w:r>
      <w:r w:rsidR="00E37B47">
        <w:rPr>
          <w:rFonts w:ascii="Calibri" w:eastAsia="Calibri" w:hAnsi="Calibri" w:hint="cs"/>
          <w:rtl/>
        </w:rPr>
        <w:t>, אלא הוא חלק ממערכת של עצבים</w:t>
      </w:r>
      <w:r w:rsidR="00916BF4">
        <w:rPr>
          <w:rFonts w:ascii="Calibri" w:eastAsia="Calibri" w:hAnsi="Calibri" w:hint="cs"/>
          <w:rtl/>
        </w:rPr>
        <w:t>. הוא המשכי למוח ה</w:t>
      </w:r>
      <w:r w:rsidR="00571857">
        <w:rPr>
          <w:rFonts w:ascii="Calibri" w:eastAsia="Calibri" w:hAnsi="Calibri" w:hint="cs"/>
          <w:rtl/>
        </w:rPr>
        <w:t>שִדרה</w:t>
      </w:r>
      <w:r w:rsidR="000D6984">
        <w:rPr>
          <w:rFonts w:ascii="Calibri" w:eastAsia="Calibri" w:hAnsi="Calibri" w:hint="cs"/>
          <w:rtl/>
        </w:rPr>
        <w:t>, ושניהם מקיימים</w:t>
      </w:r>
      <w:r w:rsidR="00BD370F">
        <w:rPr>
          <w:rFonts w:ascii="Calibri" w:eastAsia="Calibri" w:hAnsi="Calibri" w:hint="cs"/>
          <w:rtl/>
        </w:rPr>
        <w:t xml:space="preserve"> תקשורת ער</w:t>
      </w:r>
      <w:r w:rsidR="00D16D99">
        <w:rPr>
          <w:rFonts w:ascii="Calibri" w:eastAsia="Calibri" w:hAnsi="Calibri" w:hint="cs"/>
          <w:rtl/>
        </w:rPr>
        <w:t>ה</w:t>
      </w:r>
      <w:r w:rsidR="00BD370F">
        <w:rPr>
          <w:rFonts w:ascii="Calibri" w:eastAsia="Calibri" w:hAnsi="Calibri" w:hint="cs"/>
          <w:rtl/>
        </w:rPr>
        <w:t xml:space="preserve"> עם מערכת העצבים </w:t>
      </w:r>
      <w:r w:rsidR="00F77D0E">
        <w:rPr>
          <w:rFonts w:ascii="Calibri" w:eastAsia="Calibri" w:hAnsi="Calibri" w:hint="cs"/>
          <w:rtl/>
        </w:rPr>
        <w:t>ההיקפית</w:t>
      </w:r>
      <w:r w:rsidR="00BD370F">
        <w:rPr>
          <w:rFonts w:ascii="Calibri" w:eastAsia="Calibri" w:hAnsi="Calibri" w:hint="cs"/>
          <w:rtl/>
        </w:rPr>
        <w:t xml:space="preserve">. </w:t>
      </w:r>
      <w:r w:rsidR="00F77D0E">
        <w:rPr>
          <w:rFonts w:ascii="Calibri" w:eastAsia="Calibri" w:hAnsi="Calibri" w:hint="cs"/>
          <w:rtl/>
        </w:rPr>
        <w:t>חשוב להדגיש</w:t>
      </w:r>
      <w:r w:rsidRPr="0046470F">
        <w:rPr>
          <w:rFonts w:ascii="Calibri" w:eastAsia="Calibri" w:hAnsi="Calibri" w:hint="cs"/>
          <w:rtl/>
        </w:rPr>
        <w:t xml:space="preserve"> את </w:t>
      </w:r>
      <w:r w:rsidRPr="0046470F">
        <w:rPr>
          <w:rFonts w:ascii="Calibri" w:eastAsia="Calibri" w:hAnsi="Calibri" w:hint="cs"/>
          <w:b/>
          <w:bCs/>
          <w:rtl/>
        </w:rPr>
        <w:t>הצורך</w:t>
      </w:r>
      <w:r w:rsidRPr="0046470F">
        <w:rPr>
          <w:rFonts w:ascii="Calibri" w:eastAsia="Calibri" w:hAnsi="Calibri" w:hint="cs"/>
          <w:rtl/>
        </w:rPr>
        <w:t xml:space="preserve"> </w:t>
      </w:r>
      <w:r w:rsidRPr="00F77D0E">
        <w:rPr>
          <w:rFonts w:ascii="Calibri" w:eastAsia="Calibri" w:hAnsi="Calibri" w:hint="cs"/>
          <w:b/>
          <w:bCs/>
          <w:rtl/>
        </w:rPr>
        <w:t>בתקשורת</w:t>
      </w:r>
      <w:r w:rsidRPr="0046470F">
        <w:rPr>
          <w:rFonts w:ascii="Calibri" w:eastAsia="Calibri" w:hAnsi="Calibri" w:hint="cs"/>
          <w:rtl/>
        </w:rPr>
        <w:t xml:space="preserve"> בין חלקי המערכת</w:t>
      </w:r>
      <w:r w:rsidR="00BD370F">
        <w:rPr>
          <w:rFonts w:ascii="Calibri" w:eastAsia="Calibri" w:hAnsi="Calibri" w:hint="cs"/>
          <w:rtl/>
        </w:rPr>
        <w:t xml:space="preserve">: קבלת מידע מהפריפריה ושליחת פקודות לתגובה, </w:t>
      </w:r>
      <w:r w:rsidRPr="0046470F">
        <w:rPr>
          <w:rFonts w:ascii="Calibri" w:eastAsia="Calibri" w:hAnsi="Calibri" w:hint="cs"/>
          <w:rtl/>
        </w:rPr>
        <w:t xml:space="preserve">לטובת </w:t>
      </w:r>
      <w:r w:rsidR="00BB5E92">
        <w:rPr>
          <w:rFonts w:ascii="Calibri" w:eastAsia="Calibri" w:hAnsi="Calibri" w:hint="cs"/>
          <w:rtl/>
        </w:rPr>
        <w:t>הישרדות איכותית</w:t>
      </w:r>
      <w:r w:rsidRPr="0046470F">
        <w:rPr>
          <w:rFonts w:ascii="Calibri" w:eastAsia="Calibri" w:hAnsi="Calibri" w:hint="cs"/>
          <w:rtl/>
        </w:rPr>
        <w:t>.</w:t>
      </w:r>
      <w:r>
        <w:rPr>
          <w:rFonts w:ascii="Calibri" w:eastAsia="Calibri" w:hAnsi="Calibri" w:hint="cs"/>
          <w:rtl/>
        </w:rPr>
        <w:t xml:space="preserve"> </w:t>
      </w:r>
    </w:p>
    <w:p w14:paraId="628A6B03" w14:textId="77777777" w:rsidR="0046470F" w:rsidRDefault="0046470F" w:rsidP="00F15B5B">
      <w:pPr>
        <w:bidi w:val="0"/>
        <w:spacing w:after="0" w:line="240" w:lineRule="auto"/>
        <w:rPr>
          <w:rFonts w:ascii="Calibri" w:eastAsia="Calibri" w:hAnsi="Calibri"/>
          <w:rtl/>
        </w:rPr>
      </w:pPr>
      <w:r>
        <w:rPr>
          <w:rFonts w:ascii="Calibri" w:eastAsia="Calibri" w:hAnsi="Calibri"/>
          <w:rtl/>
        </w:rPr>
        <w:br w:type="page"/>
      </w:r>
    </w:p>
    <w:p w14:paraId="73384C72" w14:textId="77777777" w:rsidR="00DA2E5E" w:rsidRDefault="00DA2E5E" w:rsidP="00DA2E5E">
      <w:pPr>
        <w:pStyle w:val="a9"/>
        <w:numPr>
          <w:ilvl w:val="0"/>
          <w:numId w:val="19"/>
        </w:numPr>
        <w:rPr>
          <w:rFonts w:ascii="Calibri" w:eastAsia="Calibri" w:hAnsi="Calibri"/>
        </w:rPr>
      </w:pPr>
      <w:r w:rsidRPr="00DA2E5E">
        <w:rPr>
          <w:rFonts w:ascii="Calibri" w:eastAsia="Calibri" w:hAnsi="Calibri" w:hint="cs"/>
          <w:rtl/>
        </w:rPr>
        <w:lastRenderedPageBreak/>
        <w:t xml:space="preserve">בחיי היומיום אנו חושבים, מרגישים, מקבלים החלטות, מבצעים פעולות. האיבר שמאפשר לנו לעשות את כל הדברים הללו בצורה איכותית הוא </w:t>
      </w:r>
      <w:r w:rsidRPr="00DA2E5E">
        <w:rPr>
          <w:rFonts w:ascii="Calibri" w:eastAsia="Calibri" w:hAnsi="Calibri" w:hint="cs"/>
          <w:b/>
          <w:bCs/>
          <w:rtl/>
        </w:rPr>
        <w:t>המוח</w:t>
      </w:r>
      <w:r w:rsidRPr="00DA2E5E">
        <w:rPr>
          <w:rFonts w:ascii="Calibri" w:eastAsia="Calibri" w:hAnsi="Calibri" w:hint="cs"/>
          <w:rtl/>
        </w:rPr>
        <w:t xml:space="preserve">. </w:t>
      </w:r>
    </w:p>
    <w:p w14:paraId="51D9A301" w14:textId="77777777" w:rsidR="00DA2E5E" w:rsidRDefault="00DA2E5E" w:rsidP="00DA2E5E">
      <w:pPr>
        <w:pStyle w:val="a9"/>
        <w:numPr>
          <w:ilvl w:val="0"/>
          <w:numId w:val="19"/>
        </w:numPr>
        <w:rPr>
          <w:rFonts w:ascii="Calibri" w:eastAsia="Calibri" w:hAnsi="Calibri"/>
        </w:rPr>
      </w:pPr>
      <w:r w:rsidRPr="00DA2E5E">
        <w:rPr>
          <w:rFonts w:ascii="Calibri" w:eastAsia="Calibri" w:hAnsi="Calibri" w:hint="cs"/>
          <w:rtl/>
        </w:rPr>
        <w:t xml:space="preserve">המוח לא עובד לבד, אלא הוא חלק ממערכת </w:t>
      </w:r>
      <w:r w:rsidRPr="00DA2E5E">
        <w:rPr>
          <w:rFonts w:ascii="Calibri" w:eastAsia="Calibri" w:hAnsi="Calibri"/>
          <w:rtl/>
        </w:rPr>
        <w:t>–</w:t>
      </w:r>
      <w:r w:rsidRPr="00DA2E5E">
        <w:rPr>
          <w:rFonts w:ascii="Calibri" w:eastAsia="Calibri" w:hAnsi="Calibri" w:hint="cs"/>
          <w:rtl/>
        </w:rPr>
        <w:t xml:space="preserve"> </w:t>
      </w:r>
      <w:r w:rsidRPr="00DA2E5E">
        <w:rPr>
          <w:rFonts w:ascii="Calibri" w:eastAsia="Calibri" w:hAnsi="Calibri" w:hint="cs"/>
          <w:b/>
          <w:bCs/>
          <w:rtl/>
        </w:rPr>
        <w:t>מערכת העצבים</w:t>
      </w:r>
      <w:r w:rsidRPr="00DA2E5E">
        <w:rPr>
          <w:rFonts w:ascii="Calibri" w:eastAsia="Calibri" w:hAnsi="Calibri" w:hint="cs"/>
          <w:rtl/>
        </w:rPr>
        <w:t xml:space="preserve">. </w:t>
      </w:r>
    </w:p>
    <w:p w14:paraId="254F454A" w14:textId="77777777" w:rsidR="00DA2E5E" w:rsidRDefault="00DA2E5E" w:rsidP="00DA2E5E">
      <w:pPr>
        <w:pStyle w:val="a9"/>
        <w:numPr>
          <w:ilvl w:val="0"/>
          <w:numId w:val="19"/>
        </w:numPr>
        <w:rPr>
          <w:rFonts w:ascii="Calibri" w:eastAsia="Calibri" w:hAnsi="Calibri"/>
        </w:rPr>
      </w:pPr>
      <w:r>
        <w:rPr>
          <w:rFonts w:ascii="Calibri" w:eastAsia="Calibri" w:hAnsi="Calibri" w:hint="cs"/>
          <w:rtl/>
        </w:rPr>
        <w:t>המוח מתקשר ללא הרף עם יתר החלקים של מערכת העצבים, התפקוד שלו תלוי בכך.</w:t>
      </w:r>
    </w:p>
    <w:p w14:paraId="6D21FF3F" w14:textId="77777777" w:rsidR="00DA2E5E" w:rsidRPr="00DA2E5E" w:rsidRDefault="00DA2E5E" w:rsidP="00DA2E5E">
      <w:pPr>
        <w:pStyle w:val="a9"/>
        <w:numPr>
          <w:ilvl w:val="0"/>
          <w:numId w:val="19"/>
        </w:numPr>
        <w:rPr>
          <w:rFonts w:ascii="Calibri" w:eastAsia="Calibri" w:hAnsi="Calibri"/>
          <w:rtl/>
        </w:rPr>
      </w:pPr>
      <w:r>
        <w:rPr>
          <w:rFonts w:ascii="Calibri" w:eastAsia="Calibri" w:hAnsi="Calibri" w:hint="cs"/>
          <w:rtl/>
        </w:rPr>
        <w:t>מיהם יתר החלקים של מערכת העצבים?</w:t>
      </w:r>
    </w:p>
    <w:p w14:paraId="4C4A0C25" w14:textId="77777777" w:rsidR="0046470F" w:rsidRPr="0046470F" w:rsidRDefault="0046470F" w:rsidP="00F15B5B">
      <w:pPr>
        <w:rPr>
          <w:rFonts w:ascii="Calibri" w:eastAsia="Calibri" w:hAnsi="Calibri"/>
          <w:rtl/>
        </w:rPr>
      </w:pPr>
    </w:p>
    <w:p w14:paraId="4FC0D5CF" w14:textId="77777777" w:rsidR="00FC1D7C" w:rsidRDefault="00662E13" w:rsidP="00F15B5B">
      <w:pPr>
        <w:contextualSpacing/>
        <w:jc w:val="center"/>
        <w:rPr>
          <w:rFonts w:ascii="Calibri" w:eastAsia="Calibri" w:hAnsi="Calibri"/>
          <w:rtl/>
        </w:rPr>
      </w:pPr>
      <w:r>
        <w:rPr>
          <w:noProof/>
        </w:rPr>
        <w:drawing>
          <wp:inline distT="0" distB="0" distL="0" distR="0" wp14:anchorId="2A79A6DC" wp14:editId="0B7A143A">
            <wp:extent cx="2639505" cy="3601697"/>
            <wp:effectExtent l="0" t="0" r="8890" b="0"/>
            <wp:docPr id="23" name="תמונה 1" descr="\\mapa\all\שני\מדעי המוח איורים מוכנים ומתורגמים\פרק ראשון – הצגת הרכב מערכת העצבים\organ-sys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mapa\all\שני\מדעי המוח איורים מוכנים ומתורגמים\פרק ראשון – הצגת הרכב מערכת העצבים\organ-system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118" cy="3603898"/>
                    </a:xfrm>
                    <a:prstGeom prst="rect">
                      <a:avLst/>
                    </a:prstGeom>
                    <a:noFill/>
                    <a:ln>
                      <a:noFill/>
                    </a:ln>
                  </pic:spPr>
                </pic:pic>
              </a:graphicData>
            </a:graphic>
          </wp:inline>
        </w:drawing>
      </w:r>
    </w:p>
    <w:p w14:paraId="33D75565" w14:textId="77777777" w:rsidR="00FC1D7C" w:rsidRPr="004538F7" w:rsidRDefault="00FC1D7C" w:rsidP="00F15B5B">
      <w:pPr>
        <w:pStyle w:val="af7"/>
        <w:rPr>
          <w:rStyle w:val="af6"/>
          <w:i w:val="0"/>
          <w:iCs w:val="0"/>
          <w:color w:val="595959" w:themeColor="text1"/>
          <w:rtl/>
        </w:rPr>
      </w:pPr>
      <w:r w:rsidRPr="004538F7">
        <w:rPr>
          <w:rStyle w:val="af6"/>
          <w:i w:val="0"/>
          <w:iCs w:val="0"/>
          <w:color w:val="595959" w:themeColor="text1"/>
        </w:rPr>
        <w:t xml:space="preserve">Author: CFCF, some rights </w:t>
      </w:r>
      <w:r w:rsidRPr="004538F7">
        <w:rPr>
          <w:color w:val="595959" w:themeColor="text1"/>
          <w:shd w:val="clear" w:color="auto" w:fill="F9F9F9"/>
        </w:rPr>
        <w:t>reserved</w:t>
      </w:r>
      <w:r w:rsidRPr="004538F7">
        <w:rPr>
          <w:rStyle w:val="af6"/>
          <w:i w:val="0"/>
          <w:iCs w:val="0"/>
          <w:color w:val="595959" w:themeColor="text1"/>
        </w:rPr>
        <w:t xml:space="preserve"> by CC-BY</w:t>
      </w:r>
    </w:p>
    <w:p w14:paraId="66F3CC72" w14:textId="77777777" w:rsidR="002D4888" w:rsidRDefault="00EE1949" w:rsidP="002D4888">
      <w:pPr>
        <w:pStyle w:val="a9"/>
        <w:numPr>
          <w:ilvl w:val="0"/>
          <w:numId w:val="20"/>
        </w:numPr>
        <w:rPr>
          <w:rFonts w:ascii="Calibri" w:eastAsia="Calibri" w:hAnsi="Calibri"/>
        </w:rPr>
      </w:pPr>
      <w:r>
        <w:rPr>
          <w:rFonts w:ascii="Calibri" w:eastAsia="Calibri" w:hAnsi="Calibri" w:hint="cs"/>
          <w:rtl/>
        </w:rPr>
        <w:t xml:space="preserve">החלקים הם: </w:t>
      </w:r>
      <w:r w:rsidR="002D4888" w:rsidRPr="002D4888">
        <w:rPr>
          <w:rFonts w:ascii="Calibri" w:eastAsia="Calibri" w:hAnsi="Calibri" w:hint="cs"/>
          <w:b/>
          <w:bCs/>
          <w:rtl/>
        </w:rPr>
        <w:t>מ</w:t>
      </w:r>
      <w:r w:rsidR="00DA2E5E" w:rsidRPr="002D4888">
        <w:rPr>
          <w:rFonts w:ascii="Calibri" w:eastAsia="Calibri" w:hAnsi="Calibri" w:hint="cs"/>
          <w:b/>
          <w:bCs/>
          <w:rtl/>
        </w:rPr>
        <w:t>וח הגולגולת</w:t>
      </w:r>
      <w:r w:rsidR="00DA2E5E" w:rsidRPr="002D4888">
        <w:rPr>
          <w:rFonts w:ascii="Calibri" w:eastAsia="Calibri" w:hAnsi="Calibri" w:hint="cs"/>
          <w:rtl/>
        </w:rPr>
        <w:t xml:space="preserve"> (שאנו רגילים לכנותו פשוט </w:t>
      </w:r>
      <w:r w:rsidR="00DA2E5E" w:rsidRPr="002D4888">
        <w:rPr>
          <w:rFonts w:ascii="Calibri" w:eastAsia="Calibri" w:hAnsi="Calibri"/>
          <w:rtl/>
        </w:rPr>
        <w:t>–</w:t>
      </w:r>
      <w:r w:rsidR="00DA2E5E" w:rsidRPr="002D4888">
        <w:rPr>
          <w:rFonts w:ascii="Calibri" w:eastAsia="Calibri" w:hAnsi="Calibri" w:hint="cs"/>
          <w:rtl/>
        </w:rPr>
        <w:t xml:space="preserve"> "</w:t>
      </w:r>
      <w:r w:rsidR="002D4888" w:rsidRPr="002D4888">
        <w:rPr>
          <w:rFonts w:ascii="Calibri" w:eastAsia="Calibri" w:hAnsi="Calibri" w:hint="cs"/>
          <w:rtl/>
        </w:rPr>
        <w:t>המוח")</w:t>
      </w:r>
      <w:r w:rsidR="002D4888">
        <w:rPr>
          <w:rFonts w:ascii="Calibri" w:eastAsia="Calibri" w:hAnsi="Calibri" w:hint="cs"/>
          <w:rtl/>
        </w:rPr>
        <w:t>,</w:t>
      </w:r>
      <w:r w:rsidR="002D4888" w:rsidRPr="002D4888">
        <w:rPr>
          <w:rFonts w:ascii="Calibri" w:eastAsia="Calibri" w:hAnsi="Calibri" w:hint="cs"/>
          <w:rtl/>
        </w:rPr>
        <w:t xml:space="preserve"> </w:t>
      </w:r>
      <w:r w:rsidR="002D4888" w:rsidRPr="002D4888">
        <w:rPr>
          <w:rFonts w:ascii="Calibri" w:eastAsia="Calibri" w:hAnsi="Calibri" w:hint="cs"/>
          <w:b/>
          <w:bCs/>
          <w:rtl/>
        </w:rPr>
        <w:t>מוח ה</w:t>
      </w:r>
      <w:r w:rsidR="00571857">
        <w:rPr>
          <w:rFonts w:ascii="Calibri" w:eastAsia="Calibri" w:hAnsi="Calibri" w:hint="cs"/>
          <w:b/>
          <w:bCs/>
          <w:rtl/>
        </w:rPr>
        <w:t>שִדרה</w:t>
      </w:r>
      <w:r w:rsidR="002D4888">
        <w:rPr>
          <w:rFonts w:ascii="Calibri" w:eastAsia="Calibri" w:hAnsi="Calibri" w:hint="cs"/>
          <w:rtl/>
        </w:rPr>
        <w:t xml:space="preserve"> (שאנו קוראים ל</w:t>
      </w:r>
      <w:r w:rsidR="008A0614">
        <w:rPr>
          <w:rFonts w:ascii="Calibri" w:eastAsia="Calibri" w:hAnsi="Calibri" w:hint="cs"/>
          <w:rtl/>
        </w:rPr>
        <w:t>ו גם "חוט ה</w:t>
      </w:r>
      <w:r w:rsidR="00571857">
        <w:rPr>
          <w:rFonts w:ascii="Calibri" w:eastAsia="Calibri" w:hAnsi="Calibri" w:hint="cs"/>
          <w:rtl/>
        </w:rPr>
        <w:t>שִדרה</w:t>
      </w:r>
      <w:r w:rsidR="008A0614">
        <w:rPr>
          <w:rFonts w:ascii="Calibri" w:eastAsia="Calibri" w:hAnsi="Calibri" w:hint="cs"/>
          <w:rtl/>
        </w:rPr>
        <w:t>") ו</w:t>
      </w:r>
      <w:r w:rsidR="002D4888" w:rsidRPr="002D4888">
        <w:rPr>
          <w:rFonts w:ascii="Calibri" w:eastAsia="Calibri" w:hAnsi="Calibri" w:hint="cs"/>
          <w:b/>
          <w:bCs/>
          <w:rtl/>
        </w:rPr>
        <w:t>העצבים של מערכת העצבים ההיקפית</w:t>
      </w:r>
      <w:r w:rsidR="002D4888" w:rsidRPr="002D4888">
        <w:rPr>
          <w:rFonts w:ascii="Calibri" w:eastAsia="Calibri" w:hAnsi="Calibri" w:hint="cs"/>
          <w:rtl/>
        </w:rPr>
        <w:t>.</w:t>
      </w:r>
    </w:p>
    <w:p w14:paraId="0B7CE19E" w14:textId="54F83ADB" w:rsidR="006B613F" w:rsidRDefault="00DD202A" w:rsidP="006B613F">
      <w:pPr>
        <w:rPr>
          <w:rFonts w:ascii="Calibri" w:eastAsia="Calibri" w:hAnsi="Calibri"/>
          <w:rtl/>
        </w:rPr>
      </w:pPr>
      <w:r>
        <w:rPr>
          <w:rFonts w:ascii="Calibri" w:eastAsia="Calibri" w:hAnsi="Calibri" w:hint="cs"/>
          <w:noProof/>
          <w:rtl/>
        </w:rPr>
        <mc:AlternateContent>
          <mc:Choice Requires="wpg">
            <w:drawing>
              <wp:anchor distT="0" distB="0" distL="114300" distR="114300" simplePos="0" relativeHeight="251803648" behindDoc="0" locked="0" layoutInCell="1" allowOverlap="1" wp14:anchorId="51F6BF6B" wp14:editId="6566BBCD">
                <wp:simplePos x="0" y="0"/>
                <wp:positionH relativeFrom="column">
                  <wp:posOffset>907085</wp:posOffset>
                </wp:positionH>
                <wp:positionV relativeFrom="paragraph">
                  <wp:posOffset>422961</wp:posOffset>
                </wp:positionV>
                <wp:extent cx="4798238" cy="1726082"/>
                <wp:effectExtent l="0" t="0" r="21590" b="26670"/>
                <wp:wrapNone/>
                <wp:docPr id="152" name="Group 152"/>
                <wp:cNvGraphicFramePr/>
                <a:graphic xmlns:a="http://schemas.openxmlformats.org/drawingml/2006/main">
                  <a:graphicData uri="http://schemas.microsoft.com/office/word/2010/wordprocessingGroup">
                    <wpg:wgp>
                      <wpg:cNvGrpSpPr/>
                      <wpg:grpSpPr>
                        <a:xfrm>
                          <a:off x="0" y="0"/>
                          <a:ext cx="4798238" cy="1726082"/>
                          <a:chOff x="0" y="0"/>
                          <a:chExt cx="4798238" cy="1726082"/>
                        </a:xfrm>
                      </wpg:grpSpPr>
                      <wps:wsp>
                        <wps:cNvPr id="20" name="Rectangle 20"/>
                        <wps:cNvSpPr/>
                        <wps:spPr>
                          <a:xfrm>
                            <a:off x="2655417" y="687629"/>
                            <a:ext cx="174815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812CFB" w14:textId="3D2076EA" w:rsidR="006B613F" w:rsidRDefault="006B613F" w:rsidP="006B613F">
                              <w:pPr>
                                <w:jc w:val="center"/>
                              </w:pPr>
                              <w:r>
                                <w:rPr>
                                  <w:rFonts w:hint="cs"/>
                                  <w:rtl/>
                                </w:rPr>
                                <w:t>מערכת העצבים המרכזית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Rectangle 38"/>
                        <wps:cNvSpPr/>
                        <wps:spPr>
                          <a:xfrm>
                            <a:off x="0" y="672998"/>
                            <a:ext cx="174815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FD49AC" w14:textId="52B49E14" w:rsidR="006B613F" w:rsidRDefault="006B613F" w:rsidP="006B613F">
                              <w:pPr>
                                <w:jc w:val="center"/>
                              </w:pPr>
                              <w:r>
                                <w:rPr>
                                  <w:rFonts w:hint="cs"/>
                                  <w:rtl/>
                                </w:rPr>
                                <w:t>מערכת העצבים ההיקפית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 name="Rectangle 40"/>
                        <wps:cNvSpPr/>
                        <wps:spPr>
                          <a:xfrm>
                            <a:off x="3760013" y="1353312"/>
                            <a:ext cx="103822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942F5" w14:textId="3FA1856F" w:rsidR="006B613F" w:rsidRDefault="006B613F" w:rsidP="006B613F">
                              <w:pPr>
                                <w:jc w:val="center"/>
                              </w:pPr>
                              <w:r>
                                <w:rPr>
                                  <w:rFonts w:hint="cs"/>
                                  <w:rtl/>
                                </w:rPr>
                                <w:t>מוח הגולגולת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 name="Rectangle 43"/>
                        <wps:cNvSpPr/>
                        <wps:spPr>
                          <a:xfrm>
                            <a:off x="2267712" y="1367942"/>
                            <a:ext cx="1038758"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9FB07E" w14:textId="30514272" w:rsidR="006B613F" w:rsidRPr="006B613F" w:rsidRDefault="006B613F" w:rsidP="006B613F">
                              <w:pPr>
                                <w:jc w:val="center"/>
                              </w:pPr>
                              <w:r w:rsidRPr="006B613F">
                                <w:rPr>
                                  <w:rFonts w:ascii="Calibri" w:eastAsia="Calibri" w:hAnsi="Calibri" w:hint="cs"/>
                                  <w:rtl/>
                                </w:rPr>
                                <w:t>מוח השִדרה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1265529" y="0"/>
                            <a:ext cx="1719072" cy="314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7A3188" w14:textId="790E93D1" w:rsidR="006B613F" w:rsidRDefault="006B613F" w:rsidP="006B613F">
                              <w:pPr>
                                <w:jc w:val="center"/>
                              </w:pPr>
                              <w:r>
                                <w:rPr>
                                  <w:rFonts w:hint="cs"/>
                                  <w:rtl/>
                                </w:rPr>
                                <w:t>מערכת העצבים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74" name="Group 74"/>
                        <wpg:cNvGrpSpPr/>
                        <wpg:grpSpPr>
                          <a:xfrm>
                            <a:off x="914400" y="395021"/>
                            <a:ext cx="2691993" cy="277977"/>
                            <a:chOff x="0" y="0"/>
                            <a:chExt cx="2691993" cy="277977"/>
                          </a:xfrm>
                        </wpg:grpSpPr>
                        <wps:wsp>
                          <wps:cNvPr id="47" name="Straight Connector 47"/>
                          <wps:cNvCnPr/>
                          <wps:spPr>
                            <a:xfrm>
                              <a:off x="0" y="124358"/>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1243584" y="0"/>
                              <a:ext cx="0" cy="116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2691993" y="160934"/>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7315" y="117043"/>
                              <a:ext cx="2677363" cy="21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5" name="Group 75"/>
                        <wpg:cNvGrpSpPr/>
                        <wpg:grpSpPr>
                          <a:xfrm>
                            <a:off x="2984601" y="1082649"/>
                            <a:ext cx="1177747" cy="256032"/>
                            <a:chOff x="0" y="0"/>
                            <a:chExt cx="2691993" cy="277977"/>
                          </a:xfrm>
                        </wpg:grpSpPr>
                        <wps:wsp>
                          <wps:cNvPr id="76" name="Straight Connector 76"/>
                          <wps:cNvCnPr/>
                          <wps:spPr>
                            <a:xfrm>
                              <a:off x="0" y="124358"/>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1243584" y="0"/>
                              <a:ext cx="0" cy="116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2691993" y="160934"/>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7315" y="117043"/>
                              <a:ext cx="2677363" cy="21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5="http://schemas.microsoft.com/office/word/2012/wordml">
            <w:pict>
              <v:group w14:anchorId="51F6BF6B" id="Group 152" o:spid="_x0000_s1026" style="position:absolute;left:0;text-align:left;margin-left:71.4pt;margin-top:33.3pt;width:377.8pt;height:135.9pt;z-index:251803648" coordsize="47982,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">
                <v:rect id="Rectangle 20" o:spid="_x0000_s1027" style="position:absolute;left:26554;top:6876;width:17481;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DsAA&#10;AADbAAAADwAAAGRycy9kb3ducmV2LnhtbERP3WrCMBS+H+wdwhl4N1OLbKU2FRFE8WZMfYBDc9Z2&#10;NiclSW316c3FYJcf33+xnkwnbuR8a1nBYp6AIK6sbrlWcDnv3jMQPiBr7CyTgjt5WJevLwXm2o78&#10;TbdTqEUMYZ+jgiaEPpfSVw0Z9HPbE0fuxzqDIUJXS+1wjOGmk2mSfEiDLceGBnvaNlRdT4NRYBdf&#10;4XgelwPT6PZZ+1t1j89MqdnbtFmBCDSFf/Gf+6AVpHF9/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FLDsAAAADbAAAADwAAAAAAAAAAAAAAAACYAgAAZHJzL2Rvd25y&#10;ZXYueG1sUEsFBgAAAAAEAAQA9QAAAIUDAAAAAA==&#10;" fillcolor="#343b64 [3204]" strokecolor="#1a1d31 [1604]" strokeweight="2pt">
                  <v:textbox>
                    <w:txbxContent>
                      <w:p w14:paraId="04812CFB" w14:textId="3D2076EA" w:rsidR="006B613F" w:rsidRDefault="006B613F" w:rsidP="006B613F">
                        <w:pPr>
                          <w:jc w:val="center"/>
                        </w:pPr>
                        <w:r>
                          <w:rPr>
                            <w:rFonts w:hint="cs"/>
                            <w:rtl/>
                          </w:rPr>
                          <w:t>מערכת העצבים המרכזית</w:t>
                        </w:r>
                      </w:p>
                    </w:txbxContent>
                  </v:textbox>
                </v:rect>
                <v:rect id="Rectangle 38" o:spid="_x0000_s1028" style="position:absolute;top:6729;width:17481;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R1cAA&#10;AADbAAAADwAAAGRycy9kb3ducmV2LnhtbERP3WrCMBS+H+wdwhl4N9NOmaUaiwjDsRuZ+gCH5th2&#10;a05Kkv64p18uBC8/vv9NMZlWDOR8Y1lBOk9AEJdWN1wpuJw/XjMQPiBrbC2Tght5KLbPTxvMtR35&#10;m4ZTqEQMYZ+jgjqELpfSlzUZ9HPbEUfuap3BEKGrpHY4xnDTyrckeZcGG44NNXa0r6n8PfVGgU2P&#10;4es8Lnum0R2y5qds/1aZUrOXabcGEWgKD/Hd/akVL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7R1cAAAADbAAAADwAAAAAAAAAAAAAAAACYAgAAZHJzL2Rvd25y&#10;ZXYueG1sUEsFBgAAAAAEAAQA9QAAAIUDAAAAAA==&#10;" fillcolor="#343b64 [3204]" strokecolor="#1a1d31 [1604]" strokeweight="2pt">
                  <v:textbox>
                    <w:txbxContent>
                      <w:p w14:paraId="47FD49AC" w14:textId="52B49E14" w:rsidR="006B613F" w:rsidRDefault="006B613F" w:rsidP="006B613F">
                        <w:pPr>
                          <w:jc w:val="center"/>
                        </w:pPr>
                        <w:r>
                          <w:rPr>
                            <w:rFonts w:hint="cs"/>
                            <w:rtl/>
                          </w:rPr>
                          <w:t xml:space="preserve">מערכת העצבים </w:t>
                        </w:r>
                        <w:r>
                          <w:rPr>
                            <w:rFonts w:hint="cs"/>
                            <w:rtl/>
                          </w:rPr>
                          <w:t>ההיקפית</w:t>
                        </w:r>
                      </w:p>
                    </w:txbxContent>
                  </v:textbox>
                </v:rect>
                <v:rect id="Rectangle 40" o:spid="_x0000_s1029" style="position:absolute;left:37600;top:13533;width:10382;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ursAA&#10;AADbAAAADwAAAGRycy9kb3ducmV2LnhtbERP3WrCMBS+H/gO4QjerakiW6lGEUGU3YxZH+DQHNtq&#10;c1KS9Gd7+uVisMuP73+7n0wrBnK+saxgmaQgiEurG64U3IrTawbCB2SNrWVS8E0e9rvZyxZzbUf+&#10;ouEaKhFD2OeooA6hy6X0ZU0GfWI74sjdrTMYInSV1A7HGG5auUrTN2mw4dhQY0fHmsrntTcK7PIz&#10;fBTjumca3TlrHmX7854ptZhPhw2IQFP4F/+5L1rBO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6ursAAAADbAAAADwAAAAAAAAAAAAAAAACYAgAAZHJzL2Rvd25y&#10;ZXYueG1sUEsFBgAAAAAEAAQA9QAAAIUDAAAAAA==&#10;" fillcolor="#343b64 [3204]" strokecolor="#1a1d31 [1604]" strokeweight="2pt">
                  <v:textbox>
                    <w:txbxContent>
                      <w:p w14:paraId="4E8942F5" w14:textId="3FA1856F" w:rsidR="006B613F" w:rsidRDefault="006B613F" w:rsidP="006B613F">
                        <w:pPr>
                          <w:jc w:val="center"/>
                        </w:pPr>
                        <w:r>
                          <w:rPr>
                            <w:rFonts w:hint="cs"/>
                            <w:rtl/>
                          </w:rPr>
                          <w:t>מוח הגולגולת</w:t>
                        </w:r>
                      </w:p>
                    </w:txbxContent>
                  </v:textbox>
                </v:rect>
                <v:rect id="Rectangle 43" o:spid="_x0000_s1030" style="position:absolute;left:22677;top:13679;width:1038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w2cIA&#10;AADbAAAADwAAAGRycy9kb3ducmV2LnhtbESP3YrCMBSE7wXfIRzBO039QUvXKCKIsjeLPw9waM62&#10;3W1OShJt9ek3C4KXw8x8w6w2nanFnZyvLCuYjBMQxLnVFRcKrpf9KAXhA7LG2jIpeJCHzbrfW2Gm&#10;bcsnup9DISKEfYYKyhCaTEqfl2TQj21DHL1v6wyGKF0htcM2wk0tp0mykAYrjgslNrQrKf8934wC&#10;O/kKn5d2fmNq3SGtfvL6uUyVGg667QeIQF14h1/to1Ywn8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DDZwgAAANsAAAAPAAAAAAAAAAAAAAAAAJgCAABkcnMvZG93&#10;bnJldi54bWxQSwUGAAAAAAQABAD1AAAAhwMAAAAA&#10;" fillcolor="#343b64 [3204]" strokecolor="#1a1d31 [1604]" strokeweight="2pt">
                  <v:textbox>
                    <w:txbxContent>
                      <w:p w14:paraId="689FB07E" w14:textId="30514272" w:rsidR="006B613F" w:rsidRPr="006B613F" w:rsidRDefault="006B613F" w:rsidP="006B613F">
                        <w:pPr>
                          <w:jc w:val="center"/>
                        </w:pPr>
                        <w:r w:rsidRPr="006B613F">
                          <w:rPr>
                            <w:rFonts w:ascii="Calibri" w:eastAsia="Calibri" w:hAnsi="Calibri" w:hint="cs"/>
                            <w:rtl/>
                          </w:rPr>
                          <w:t>מוח השִדרה</w:t>
                        </w:r>
                      </w:p>
                    </w:txbxContent>
                  </v:textbox>
                </v:rect>
                <v:rect id="Rectangle 10" o:spid="_x0000_s1031" style="position:absolute;left:12655;width:17191;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Bs8MA&#10;AADbAAAADwAAAGRycy9kb3ducmV2LnhtbESP3WrCQBCF7wu+wzKCd3VjEQ3RVUQoLb0Rfx5gyI5J&#10;NDsbdleT9uk7F4XezXDOnPPNeju4Vj0pxMazgdk0A0VcettwZeByfn/NQcWEbLH1TAa+KcJ2M3pZ&#10;Y2F9z0d6nlKlJIRjgQbqlLpC61jW5DBOfUcs2tUHh0nWUGkbsJdw1+q3LFtohw1LQ40d7Wsq76eH&#10;M+Bnh/R17ucPpj585M2tbH+WuTGT8bBbgUo0pH/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Bs8MAAADbAAAADwAAAAAAAAAAAAAAAACYAgAAZHJzL2Rv&#10;d25yZXYueG1sUEsFBgAAAAAEAAQA9QAAAIgDAAAAAA==&#10;" fillcolor="#343b64 [3204]" strokecolor="#1a1d31 [1604]" strokeweight="2pt">
                  <v:textbox>
                    <w:txbxContent>
                      <w:p w14:paraId="3C7A3188" w14:textId="790E93D1" w:rsidR="006B613F" w:rsidRDefault="006B613F" w:rsidP="006B613F">
                        <w:pPr>
                          <w:jc w:val="center"/>
                        </w:pPr>
                        <w:r>
                          <w:rPr>
                            <w:rFonts w:hint="cs"/>
                            <w:rtl/>
                          </w:rPr>
                          <w:t>מערכת העצבים</w:t>
                        </w:r>
                      </w:p>
                    </w:txbxContent>
                  </v:textbox>
                </v:rect>
                <v:group id="Group 74" o:spid="_x0000_s1032" style="position:absolute;left:9144;top:3950;width:26919;height:2779" coordsize="26919,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47" o:spid="_x0000_s1033" style="position:absolute;visibility:visible;mso-wrap-style:square" from="0,1243"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K8cUAAADbAAAADwAAAGRycy9kb3ducmV2LnhtbESPzWoCQRCE74G8w9CB3OJsjPFn4ygS&#10;ECTxEvUB2p12d3GnZzPT6urTZwKBHIuq+oqazjvXqDOFWHs28NzLQBEX3tZcGthtl09jUFGQLTae&#10;ycCVIsxn93dTzK2/8BedN1KqBOGYo4FKpM21jkVFDmPPt8TJO/jgUJIMpbYBLwnuGt3PsqF2WHNa&#10;qLCl94qK4+bkDHx/rlfxum/6Mny9fRzDYjyRl2jM40O3eAMl1Ml/+K+9sgYGI/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K8cUAAADbAAAADwAAAAAAAAAA&#10;AAAAAAChAgAAZHJzL2Rvd25yZXYueG1sUEsFBgAAAAAEAAQA+QAAAJMDAAAAAA==&#10;" strokecolor="#31375e [3044]"/>
                  <v:line id="Straight Connector 48" o:spid="_x0000_s1034" style="position:absolute;visibility:visible;mso-wrap-style:square" from="12435,0" to="1243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d6DwQAAANsAAAAPAAAAAAAAAAAAAAAA&#10;AKECAABkcnMvZG93bnJldi54bWxQSwUGAAAAAAQABAD5AAAAjwMAAAAA&#10;" strokecolor="#31375e [3044]"/>
                  <v:line id="Straight Connector 67" o:spid="_x0000_s1035" style="position:absolute;visibility:visible;mso-wrap-style:square" from="26919,1609" to="2691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31375e [3044]"/>
                  <v:line id="Straight Connector 69" o:spid="_x0000_s1036" style="position:absolute;visibility:visible;mso-wrap-style:square" from="73,1170" to="2684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31375e [3044]"/>
                </v:group>
                <v:group id="Group 75" o:spid="_x0000_s1037" style="position:absolute;left:29846;top:10826;width:11777;height:2560" coordsize="26919,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76" o:spid="_x0000_s1038" style="position:absolute;visibility:visible;mso-wrap-style:square" from="0,1243"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l18QAAADbAAAADwAAAGRycy9kb3ducmV2LnhtbESPUWvCQBCE3wv9D8cKfdOLSqOmniIF&#10;Qdq+aPsD1tw2Ceb20rutxv76XkHo4zAz3zDLde9adaYQG88GxqMMFHHpbcOVgY/37XAOKgqyxdYz&#10;GbhShPXq/m6JhfUX3tP5IJVKEI4FGqhFukLrWNbkMI58R5y8Tx8cSpKh0jbgJcFdqydZlmuHDaeF&#10;Gjt6rqk8Hb6dga/Xt128HtuJ5I8/L6ewmS9kGo15GPSbJ1BCvfyHb+2dNTDL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iXXxAAAANsAAAAPAAAAAAAAAAAA&#10;AAAAAKECAABkcnMvZG93bnJldi54bWxQSwUGAAAAAAQABAD5AAAAkgMAAAAA&#10;" strokecolor="#31375e [3044]"/>
                  <v:line id="Straight Connector 77" o:spid="_x0000_s1039" style="position:absolute;visibility:visible;mso-wrap-style:square" from="12435,0" to="1243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ATMQAAADbAAAADwAAAGRycy9kb3ducmV2LnhtbESPzWoCQRCE70LeYeiAN52N4t/GUSQg&#10;iMklJg/Q2Wl3F3d6NjOtrnn6TCDgsaiqr6jlunONulCItWcDT8MMFHHhbc2lgc+P7WAOKgqyxcYz&#10;GbhRhPXqobfE3Porv9PlIKVKEI45GqhE2lzrWFTkMA59S5y8ow8OJclQahvwmuCu0aMsm2qHNaeF&#10;Clt6qag4Hc7OwPfr2y7evpqRTCc/+1PYzBcyjsb0H7vNMyihTu7h//bOGpjN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oBMxAAAANsAAAAPAAAAAAAAAAAA&#10;AAAAAKECAABkcnMvZG93bnJldi54bWxQSwUGAAAAAAQABAD5AAAAkgMAAAAA&#10;" strokecolor="#31375e [3044]"/>
                  <v:line id="Straight Connector 150" o:spid="_x0000_s1040" style="position:absolute;visibility:visible;mso-wrap-style:square" from="26919,1609" to="2691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Db8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8XX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Db8UAAADcAAAADwAAAAAAAAAA&#10;AAAAAAChAgAAZHJzL2Rvd25yZXYueG1sUEsFBgAAAAAEAAQA+QAAAJMDAAAAAA==&#10;" strokecolor="#31375e [3044]"/>
                  <v:line id="Straight Connector 151" o:spid="_x0000_s1041" style="position:absolute;visibility:visible;mso-wrap-style:square" from="73,1170" to="2684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m9MIAAADcAAAADwAAAGRycy9kb3ducmV2LnhtbERPzWoCMRC+F/oOYQrealZFsatRpCCI&#10;9lLbB5huxt3FzWSbjLr69KZQ8DYf3+/Ml51r1JlCrD0bGPQzUMSFtzWXBr6/1q9TUFGQLTaeycCV&#10;IiwXz09zzK2/8Ced91KqFMIxRwOVSJtrHYuKHMa+b4kTd/DBoSQYSm0DXlK4a/QwyybaYc2pocKW&#10;3isqjvuTM/C7+9jE608zlMn4tj2G1fRNRtGY3ku3moES6uQh/ndvbJo/HsD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km9MIAAADcAAAADwAAAAAAAAAAAAAA&#10;AAChAgAAZHJzL2Rvd25yZXYueG1sUEsFBgAAAAAEAAQA+QAAAJADAAAAAA==&#10;" strokecolor="#31375e [3044]"/>
                </v:group>
              </v:group>
            </w:pict>
          </mc:Fallback>
        </mc:AlternateContent>
      </w:r>
      <w:r w:rsidR="006B613F">
        <w:rPr>
          <w:rFonts w:ascii="Calibri" w:eastAsia="Calibri" w:hAnsi="Calibri" w:hint="cs"/>
          <w:rtl/>
        </w:rPr>
        <w:t>הערה למורה: בשלב זה כדאי לצייר על הלוח סכמה של מבנה מערכת העצבים, ולהשאיר אותה לאורך השיעור. (בהמשך תתווסף לסכמה זו חלוקה של המערכת ההיקפית):</w:t>
      </w:r>
    </w:p>
    <w:p w14:paraId="6565F9F0" w14:textId="0918E3A0" w:rsidR="006B613F" w:rsidRDefault="006B613F" w:rsidP="006B613F">
      <w:pPr>
        <w:rPr>
          <w:rFonts w:ascii="Calibri" w:eastAsia="Calibri" w:hAnsi="Calibri"/>
          <w:rtl/>
        </w:rPr>
      </w:pPr>
    </w:p>
    <w:p w14:paraId="14325098" w14:textId="5CCA7F4F" w:rsidR="006B613F" w:rsidRDefault="006B613F" w:rsidP="006B613F">
      <w:pPr>
        <w:rPr>
          <w:rFonts w:ascii="Calibri" w:eastAsia="Calibri" w:hAnsi="Calibri"/>
          <w:rtl/>
        </w:rPr>
      </w:pPr>
    </w:p>
    <w:p w14:paraId="4D8FEA41" w14:textId="79BD007D" w:rsidR="006B613F" w:rsidRDefault="006B613F" w:rsidP="006B613F">
      <w:pPr>
        <w:rPr>
          <w:rFonts w:ascii="Calibri" w:eastAsia="Calibri" w:hAnsi="Calibri"/>
          <w:rtl/>
        </w:rPr>
      </w:pPr>
    </w:p>
    <w:p w14:paraId="251A921C" w14:textId="2BCDD72E" w:rsidR="006B613F" w:rsidRDefault="006B613F" w:rsidP="006B613F">
      <w:pPr>
        <w:rPr>
          <w:rFonts w:ascii="Calibri" w:eastAsia="Calibri" w:hAnsi="Calibri"/>
          <w:rtl/>
        </w:rPr>
      </w:pPr>
    </w:p>
    <w:p w14:paraId="0764157D" w14:textId="5F0EB820" w:rsidR="006B613F" w:rsidRDefault="006B613F" w:rsidP="006B613F">
      <w:pPr>
        <w:rPr>
          <w:rFonts w:ascii="Calibri" w:eastAsia="Calibri" w:hAnsi="Calibri"/>
          <w:rtl/>
        </w:rPr>
      </w:pPr>
    </w:p>
    <w:p w14:paraId="10D829DE" w14:textId="77777777" w:rsidR="003C0F3F" w:rsidRPr="006B613F" w:rsidRDefault="003C0F3F" w:rsidP="006B613F">
      <w:pPr>
        <w:rPr>
          <w:rFonts w:ascii="Calibri" w:eastAsia="Calibri" w:hAnsi="Calibri"/>
        </w:rPr>
      </w:pPr>
    </w:p>
    <w:p w14:paraId="31F71991" w14:textId="77777777" w:rsidR="002D4888" w:rsidRDefault="002D4888" w:rsidP="002D4888">
      <w:pPr>
        <w:pStyle w:val="a9"/>
        <w:numPr>
          <w:ilvl w:val="0"/>
          <w:numId w:val="20"/>
        </w:numPr>
        <w:rPr>
          <w:rFonts w:ascii="Calibri" w:eastAsia="Calibri" w:hAnsi="Calibri"/>
        </w:rPr>
      </w:pPr>
      <w:r>
        <w:rPr>
          <w:rFonts w:ascii="Calibri" w:eastAsia="Calibri" w:hAnsi="Calibri" w:hint="cs"/>
          <w:rtl/>
        </w:rPr>
        <w:lastRenderedPageBreak/>
        <w:t>מוח הגולגולת ומוח ה</w:t>
      </w:r>
      <w:r w:rsidR="00571857">
        <w:rPr>
          <w:rFonts w:ascii="Calibri" w:eastAsia="Calibri" w:hAnsi="Calibri" w:hint="cs"/>
          <w:rtl/>
        </w:rPr>
        <w:t>שִדרה</w:t>
      </w:r>
      <w:r>
        <w:rPr>
          <w:rFonts w:ascii="Calibri" w:eastAsia="Calibri" w:hAnsi="Calibri" w:hint="cs"/>
          <w:rtl/>
        </w:rPr>
        <w:t xml:space="preserve"> מרכיבים את הליבה של מערכת העצבים </w:t>
      </w:r>
      <w:r>
        <w:rPr>
          <w:rFonts w:ascii="Calibri" w:eastAsia="Calibri" w:hAnsi="Calibri"/>
          <w:rtl/>
        </w:rPr>
        <w:t>–</w:t>
      </w:r>
      <w:r>
        <w:rPr>
          <w:rFonts w:ascii="Calibri" w:eastAsia="Calibri" w:hAnsi="Calibri" w:hint="cs"/>
          <w:rtl/>
        </w:rPr>
        <w:t xml:space="preserve"> </w:t>
      </w:r>
      <w:r>
        <w:rPr>
          <w:rFonts w:ascii="Calibri" w:eastAsia="Calibri" w:hAnsi="Calibri" w:hint="cs"/>
          <w:b/>
          <w:bCs/>
          <w:rtl/>
        </w:rPr>
        <w:t>מערכת העצבים המרכזית</w:t>
      </w:r>
      <w:r>
        <w:rPr>
          <w:rFonts w:ascii="Calibri" w:eastAsia="Calibri" w:hAnsi="Calibri" w:hint="cs"/>
          <w:rtl/>
        </w:rPr>
        <w:t>. היא נחשבת מרכזית משום שבה מתרחשים תהליכי החישוב והעיבוד הגבוהים של מערכת העצבים</w:t>
      </w:r>
      <w:r w:rsidR="008A0614">
        <w:rPr>
          <w:rFonts w:ascii="Calibri" w:eastAsia="Calibri" w:hAnsi="Calibri" w:hint="cs"/>
          <w:rtl/>
        </w:rPr>
        <w:t>, שהופכים את האדם ליצור כה משוכלל ובעל יכולות</w:t>
      </w:r>
      <w:r w:rsidR="00184BB6">
        <w:rPr>
          <w:rFonts w:ascii="Calibri" w:eastAsia="Calibri" w:hAnsi="Calibri" w:hint="cs"/>
          <w:rtl/>
        </w:rPr>
        <w:t xml:space="preserve"> שכליות</w:t>
      </w:r>
      <w:r>
        <w:rPr>
          <w:rFonts w:ascii="Calibri" w:eastAsia="Calibri" w:hAnsi="Calibri" w:hint="cs"/>
          <w:rtl/>
        </w:rPr>
        <w:t>.</w:t>
      </w:r>
    </w:p>
    <w:p w14:paraId="6F9C9595" w14:textId="14A996F7" w:rsidR="002D4888" w:rsidRDefault="00184BB6" w:rsidP="0005666C">
      <w:pPr>
        <w:pStyle w:val="a9"/>
        <w:numPr>
          <w:ilvl w:val="0"/>
          <w:numId w:val="20"/>
        </w:numPr>
        <w:rPr>
          <w:rFonts w:ascii="Calibri" w:eastAsia="Calibri" w:hAnsi="Calibri"/>
        </w:rPr>
      </w:pPr>
      <w:r w:rsidRPr="00184BB6">
        <w:rPr>
          <w:rFonts w:ascii="Calibri" w:eastAsia="Calibri" w:hAnsi="Calibri" w:hint="cs"/>
          <w:b/>
          <w:bCs/>
          <w:rtl/>
        </w:rPr>
        <w:t>מערכת העצבים ההיקפית</w:t>
      </w:r>
      <w:r>
        <w:rPr>
          <w:rFonts w:ascii="Calibri" w:eastAsia="Calibri" w:hAnsi="Calibri" w:hint="cs"/>
          <w:rtl/>
        </w:rPr>
        <w:t xml:space="preserve"> </w:t>
      </w:r>
      <w:r w:rsidR="002D4888">
        <w:rPr>
          <w:rFonts w:ascii="Calibri" w:eastAsia="Calibri" w:hAnsi="Calibri" w:hint="cs"/>
          <w:rtl/>
        </w:rPr>
        <w:t xml:space="preserve">מורכבת מהמוני עצבים שפרושים לאורכו ולרוחבו של </w:t>
      </w:r>
      <w:r w:rsidR="0005666C">
        <w:rPr>
          <w:rFonts w:ascii="Calibri" w:eastAsia="Calibri" w:hAnsi="Calibri" w:hint="cs"/>
          <w:rtl/>
        </w:rPr>
        <w:t>הגוף</w:t>
      </w:r>
      <w:r w:rsidR="002D4888">
        <w:rPr>
          <w:rFonts w:ascii="Calibri" w:eastAsia="Calibri" w:hAnsi="Calibri" w:hint="cs"/>
          <w:rtl/>
        </w:rPr>
        <w:t xml:space="preserve">. עצבי מערכת העצבים ההיקפית שולטים על התקשורת של המערכת המרכזית עם העולם שסביבנו </w:t>
      </w:r>
      <w:r w:rsidR="002D4888">
        <w:rPr>
          <w:rFonts w:ascii="Calibri" w:eastAsia="Calibri" w:hAnsi="Calibri"/>
          <w:rtl/>
        </w:rPr>
        <w:t>–</w:t>
      </w:r>
      <w:r w:rsidR="002D4888">
        <w:rPr>
          <w:rFonts w:ascii="Calibri" w:eastAsia="Calibri" w:hAnsi="Calibri" w:hint="cs"/>
          <w:rtl/>
        </w:rPr>
        <w:t xml:space="preserve"> הם אוספים מידע מרחבי הגוף אל המערכת המרכזית, ומעבירים בחזרה לגוף פקודות והוראות ממנה.</w:t>
      </w:r>
    </w:p>
    <w:p w14:paraId="65236106" w14:textId="23A6484A" w:rsidR="003521F6" w:rsidRDefault="00223339" w:rsidP="008E2AE1">
      <w:pPr>
        <w:pStyle w:val="a9"/>
        <w:numPr>
          <w:ilvl w:val="0"/>
          <w:numId w:val="20"/>
        </w:numPr>
        <w:rPr>
          <w:rFonts w:ascii="Calibri" w:eastAsia="Calibri" w:hAnsi="Calibri"/>
        </w:rPr>
      </w:pPr>
      <w:r>
        <w:rPr>
          <w:rFonts w:ascii="Calibri" w:eastAsia="Calibri" w:hAnsi="Calibri" w:hint="cs"/>
          <w:rtl/>
        </w:rPr>
        <w:t>אילו סוגי</w:t>
      </w:r>
      <w:r w:rsidR="00FF7A6C">
        <w:rPr>
          <w:rFonts w:ascii="Calibri" w:eastAsia="Calibri" w:hAnsi="Calibri" w:hint="cs"/>
          <w:rtl/>
        </w:rPr>
        <w:t xml:space="preserve"> </w:t>
      </w:r>
      <w:r>
        <w:rPr>
          <w:rFonts w:ascii="Calibri" w:eastAsia="Calibri" w:hAnsi="Calibri" w:hint="cs"/>
          <w:rtl/>
        </w:rPr>
        <w:t xml:space="preserve">מידע עוברים מהמערכת ההיקפית למרכזית? </w:t>
      </w:r>
      <w:r w:rsidR="00CA26B5">
        <w:rPr>
          <w:rFonts w:ascii="Calibri" w:eastAsia="Calibri" w:hAnsi="Calibri" w:hint="cs"/>
          <w:rtl/>
        </w:rPr>
        <w:t xml:space="preserve">מידע על לחץ מגיע מהרגל והמוח מפרש אותו כתחושת כאב, מידע על גלי קול מגיע מהאוזן והמוח מפרש אותו כצלילי מנגינה או כדיבור, </w:t>
      </w:r>
      <w:r w:rsidR="00FF7A6C">
        <w:rPr>
          <w:rFonts w:ascii="Calibri" w:eastAsia="Calibri" w:hAnsi="Calibri" w:hint="cs"/>
          <w:rtl/>
        </w:rPr>
        <w:t xml:space="preserve">מידע על אור מגיע מהעין והמוח מנתח אותו </w:t>
      </w:r>
      <w:r w:rsidR="00CA26B5">
        <w:rPr>
          <w:rFonts w:ascii="Calibri" w:eastAsia="Calibri" w:hAnsi="Calibri" w:hint="cs"/>
          <w:rtl/>
        </w:rPr>
        <w:t>כ</w:t>
      </w:r>
      <w:r w:rsidR="00FF7A6C">
        <w:rPr>
          <w:rFonts w:ascii="Calibri" w:eastAsia="Calibri" w:hAnsi="Calibri" w:hint="cs"/>
          <w:rtl/>
        </w:rPr>
        <w:t>תמונה.</w:t>
      </w:r>
    </w:p>
    <w:p w14:paraId="77155419" w14:textId="3D3000E5" w:rsidR="00E24021" w:rsidRDefault="00E24021" w:rsidP="00E83F08">
      <w:pPr>
        <w:pStyle w:val="a9"/>
        <w:rPr>
          <w:rFonts w:ascii="Calibri" w:eastAsia="Calibri" w:hAnsi="Calibri"/>
          <w:rtl/>
        </w:rPr>
      </w:pPr>
      <w:r>
        <w:rPr>
          <w:noProof/>
          <w:rtl/>
        </w:rPr>
        <w:drawing>
          <wp:anchor distT="0" distB="0" distL="114300" distR="114300" simplePos="0" relativeHeight="251807744" behindDoc="0" locked="0" layoutInCell="1" allowOverlap="1" wp14:anchorId="2C3F54D4" wp14:editId="54307554">
            <wp:simplePos x="0" y="0"/>
            <wp:positionH relativeFrom="column">
              <wp:posOffset>5346700</wp:posOffset>
            </wp:positionH>
            <wp:positionV relativeFrom="paragraph">
              <wp:posOffset>137160</wp:posOffset>
            </wp:positionV>
            <wp:extent cx="536400" cy="536400"/>
            <wp:effectExtent l="0" t="0" r="0" b="0"/>
            <wp:wrapNone/>
            <wp:docPr id="44" name="תמונה 4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E129A" w14:textId="6AAB28B3" w:rsidR="008E2AE1" w:rsidRDefault="00E24021" w:rsidP="00E83F08">
      <w:pPr>
        <w:pStyle w:val="a9"/>
        <w:rPr>
          <w:rFonts w:ascii="Calibri" w:eastAsia="Calibri" w:hAnsi="Calibri"/>
          <w:rtl/>
        </w:rPr>
      </w:pPr>
      <w:r w:rsidRPr="00E24021">
        <w:rPr>
          <w:rFonts w:ascii="Calibri" w:eastAsia="Calibri" w:hAnsi="Calibri" w:hint="cs"/>
          <w:b/>
          <w:bCs/>
          <w:rtl/>
        </w:rPr>
        <w:t>דוגמאות:</w:t>
      </w:r>
      <w:r>
        <w:rPr>
          <w:rFonts w:ascii="Calibri" w:eastAsia="Calibri" w:hAnsi="Calibri" w:hint="cs"/>
          <w:rtl/>
        </w:rPr>
        <w:t xml:space="preserve"> </w:t>
      </w:r>
      <w:r w:rsidR="003521F6">
        <w:rPr>
          <w:rFonts w:ascii="Calibri" w:eastAsia="Calibri" w:hAnsi="Calibri" w:hint="cs"/>
          <w:rtl/>
        </w:rPr>
        <w:t xml:space="preserve">אפשר להסביר </w:t>
      </w:r>
      <w:r w:rsidR="008E2AE1">
        <w:rPr>
          <w:rFonts w:ascii="Calibri" w:eastAsia="Calibri" w:hAnsi="Calibri" w:hint="cs"/>
          <w:rtl/>
        </w:rPr>
        <w:t>כדוגמה את מערכת השמיעה</w:t>
      </w:r>
      <w:r>
        <w:rPr>
          <w:rFonts w:ascii="Calibri" w:eastAsia="Calibri" w:hAnsi="Calibri" w:hint="cs"/>
          <w:rtl/>
        </w:rPr>
        <w:t xml:space="preserve"> </w:t>
      </w:r>
      <w:r w:rsidR="008E2AE1">
        <w:rPr>
          <w:rFonts w:ascii="Calibri" w:eastAsia="Calibri" w:hAnsi="Calibri"/>
          <w:rtl/>
        </w:rPr>
        <w:t>–</w:t>
      </w:r>
      <w:r w:rsidR="008E2AE1">
        <w:rPr>
          <w:rFonts w:ascii="Calibri" w:eastAsia="Calibri" w:hAnsi="Calibri" w:hint="cs"/>
          <w:rtl/>
        </w:rPr>
        <w:t xml:space="preserve"> האוזן היא כמו </w:t>
      </w:r>
      <w:r w:rsidR="00E83F08">
        <w:rPr>
          <w:rFonts w:ascii="Calibri" w:eastAsia="Calibri" w:hAnsi="Calibri" w:hint="cs"/>
          <w:rtl/>
        </w:rPr>
        <w:t>מיקרופון</w:t>
      </w:r>
      <w:r w:rsidR="008E2AE1">
        <w:rPr>
          <w:rFonts w:ascii="Calibri" w:eastAsia="Calibri" w:hAnsi="Calibri" w:hint="cs"/>
          <w:rtl/>
        </w:rPr>
        <w:t>, היא קולטת גלי קול מהסביבה. בדומה ל</w:t>
      </w:r>
      <w:r w:rsidR="00E83F08">
        <w:rPr>
          <w:rFonts w:ascii="Calibri" w:eastAsia="Calibri" w:hAnsi="Calibri" w:hint="cs"/>
          <w:rtl/>
        </w:rPr>
        <w:t>מיקרופון</w:t>
      </w:r>
      <w:r w:rsidR="008E2AE1">
        <w:rPr>
          <w:rFonts w:ascii="Calibri" w:eastAsia="Calibri" w:hAnsi="Calibri" w:hint="cs"/>
          <w:rtl/>
        </w:rPr>
        <w:t xml:space="preserve">, </w:t>
      </w:r>
      <w:r w:rsidR="00971E8F">
        <w:rPr>
          <w:rFonts w:ascii="Calibri" w:eastAsia="Calibri" w:hAnsi="Calibri" w:hint="cs"/>
          <w:rtl/>
        </w:rPr>
        <w:t>האוזן</w:t>
      </w:r>
      <w:r w:rsidR="008E2AE1">
        <w:rPr>
          <w:rFonts w:ascii="Calibri" w:eastAsia="Calibri" w:hAnsi="Calibri" w:hint="cs"/>
          <w:rtl/>
        </w:rPr>
        <w:t xml:space="preserve"> אינה יודעת מה פשרו של הקלט הקולי </w:t>
      </w:r>
      <w:r w:rsidR="008E2AE1">
        <w:rPr>
          <w:rFonts w:ascii="Calibri" w:eastAsia="Calibri" w:hAnsi="Calibri"/>
          <w:rtl/>
        </w:rPr>
        <w:t>–</w:t>
      </w:r>
      <w:r w:rsidR="008E2AE1">
        <w:rPr>
          <w:rFonts w:ascii="Calibri" w:eastAsia="Calibri" w:hAnsi="Calibri" w:hint="cs"/>
          <w:rtl/>
        </w:rPr>
        <w:t xml:space="preserve"> האם זו מנגינה / צליל אזהרה / דיבור? כדי לזהות מה אומר הקול צריך מכונת עיבוד שתנתח את הקלט השמיעתי. </w:t>
      </w:r>
      <w:r w:rsidR="00971E8F">
        <w:rPr>
          <w:rFonts w:ascii="Calibri" w:eastAsia="Calibri" w:hAnsi="Calibri" w:hint="cs"/>
          <w:rtl/>
        </w:rPr>
        <w:t xml:space="preserve">מכונת העיבוד בגופנו היא מערכת העצבים המרכזית, אבל גם הרשמקול יכול להיות מחובר למכונת עיבוד, למשל </w:t>
      </w:r>
      <w:r w:rsidR="00D63D23">
        <w:rPr>
          <w:rFonts w:ascii="Calibri" w:eastAsia="Calibri" w:hAnsi="Calibri" w:hint="cs"/>
          <w:rtl/>
        </w:rPr>
        <w:t>אפליקציית זיהוי השירים "</w:t>
      </w:r>
      <w:proofErr w:type="spellStart"/>
      <w:r w:rsidR="00D63D23">
        <w:rPr>
          <w:rFonts w:ascii="Calibri" w:eastAsia="Calibri" w:hAnsi="Calibri" w:hint="cs"/>
          <w:rtl/>
        </w:rPr>
        <w:t>שזאם</w:t>
      </w:r>
      <w:proofErr w:type="spellEnd"/>
      <w:r w:rsidR="00D63D23">
        <w:rPr>
          <w:rFonts w:ascii="Calibri" w:eastAsia="Calibri" w:hAnsi="Calibri" w:hint="cs"/>
          <w:rtl/>
        </w:rPr>
        <w:t>".</w:t>
      </w:r>
      <w:r w:rsidR="008E2AE1">
        <w:rPr>
          <w:rFonts w:ascii="Calibri" w:eastAsia="Calibri" w:hAnsi="Calibri" w:hint="cs"/>
          <w:rtl/>
        </w:rPr>
        <w:t xml:space="preserve"> כאשר משמיעים לאפליקציה שיר היא מחזירה את שם השיר והלהקה המבצעת. זה קורה כתוצאה מכך שגלי הקול עברו דרך תוכנת עיבוד שמזהה דפוסים של צלילים, ומשווה אותם למאגר קיים. כמובן שהמוח שלנו מזהה כמות גדולה לאין שיעור של צלילים, וניתן לומר שמבחינה זו הוא המחשב המשוכלל ביותר בעולם. חלק ניכר מההתקדמות הטכנולוגית בתחום עיבוד צליל מתבסס על ידע מחקר המוח ועל ההבנה של איך המוח מבצע עיבוד דומה.</w:t>
      </w:r>
    </w:p>
    <w:p w14:paraId="632C553E" w14:textId="7C454FDC" w:rsidR="0048648C" w:rsidRDefault="00484EE2" w:rsidP="00754E79">
      <w:pPr>
        <w:pStyle w:val="a9"/>
        <w:rPr>
          <w:rFonts w:ascii="Calibri" w:eastAsia="Calibri" w:hAnsi="Calibri"/>
          <w:rtl/>
        </w:rPr>
      </w:pPr>
      <w:r>
        <w:rPr>
          <w:rFonts w:ascii="Calibri" w:eastAsia="Calibri" w:hAnsi="Calibri" w:hint="cs"/>
          <w:rtl/>
        </w:rPr>
        <w:t xml:space="preserve">דוגמה נוספת </w:t>
      </w:r>
      <w:r>
        <w:rPr>
          <w:rFonts w:ascii="Calibri" w:eastAsia="Calibri" w:hAnsi="Calibri"/>
          <w:rtl/>
        </w:rPr>
        <w:t>–</w:t>
      </w:r>
      <w:r>
        <w:rPr>
          <w:rFonts w:ascii="Calibri" w:eastAsia="Calibri" w:hAnsi="Calibri" w:hint="cs"/>
          <w:rtl/>
        </w:rPr>
        <w:t xml:space="preserve"> </w:t>
      </w:r>
      <w:r w:rsidR="003521F6">
        <w:rPr>
          <w:rFonts w:ascii="Calibri" w:eastAsia="Calibri" w:hAnsi="Calibri" w:hint="cs"/>
          <w:rtl/>
        </w:rPr>
        <w:t xml:space="preserve">העין בהקשר הזה היא כמו מצלמה: היא קולטת את התמונה, אבל לא "יודעת" מה רואים בה. צריך מכונת עיבוד כדי לזהות מה רואים בתמונה. כיום ישנן תוכנות שמאפשרות למחשבים לעשות עיבוד תמונה ולזהות בה דברים. למשל </w:t>
      </w:r>
      <w:proofErr w:type="spellStart"/>
      <w:r w:rsidR="003521F6">
        <w:rPr>
          <w:rFonts w:ascii="Calibri" w:eastAsia="Calibri" w:hAnsi="Calibri" w:hint="cs"/>
          <w:rtl/>
        </w:rPr>
        <w:t>בפייסבוק</w:t>
      </w:r>
      <w:proofErr w:type="spellEnd"/>
      <w:r w:rsidR="003521F6">
        <w:rPr>
          <w:rFonts w:ascii="Calibri" w:eastAsia="Calibri" w:hAnsi="Calibri" w:hint="cs"/>
          <w:rtl/>
        </w:rPr>
        <w:t>, כאשר מעלים תמונה, פרצופים מסומנים בריבוע באופן אוטומטי. זה קורה כתוצאה מכך שהתמונה עברה דרך תוכנת עיבוד שמזהה פרצופים. כמובן שהמוח שלנו מזהה כמות גדולה לאין שיעור של פריטים</w:t>
      </w:r>
      <w:r w:rsidR="00EB150C">
        <w:rPr>
          <w:rFonts w:ascii="Calibri" w:eastAsia="Calibri" w:hAnsi="Calibri" w:hint="cs"/>
          <w:rtl/>
        </w:rPr>
        <w:t>, וניתן לומר שמבחינה זו הוא המחשב המשוכלל ביותר בעולם</w:t>
      </w:r>
      <w:r w:rsidR="0048648C">
        <w:rPr>
          <w:rFonts w:ascii="Calibri" w:eastAsia="Calibri" w:hAnsi="Calibri" w:hint="cs"/>
          <w:rtl/>
        </w:rPr>
        <w:t>. חלק ניכר מההתקדמות הטכנולוגית בתחום עיבוד תמונה מתבסס על ידע מחקר המוח, וספציפית חקר מערכת הראייה ואזורים במוח שמעבדים תמונות</w:t>
      </w:r>
      <w:r w:rsidR="00EB150C">
        <w:rPr>
          <w:rFonts w:ascii="Calibri" w:eastAsia="Calibri" w:hAnsi="Calibri" w:hint="cs"/>
          <w:rtl/>
        </w:rPr>
        <w:t>.</w:t>
      </w:r>
      <w:r w:rsidR="008E2AE1">
        <w:rPr>
          <w:rFonts w:ascii="Calibri" w:eastAsia="Calibri" w:hAnsi="Calibri" w:hint="cs"/>
          <w:rtl/>
        </w:rPr>
        <w:t xml:space="preserve"> חשוב לציין שבדוגמה הזו </w:t>
      </w:r>
      <w:r w:rsidR="0048648C">
        <w:rPr>
          <w:rFonts w:ascii="Calibri" w:eastAsia="Calibri" w:hAnsi="Calibri" w:hint="cs"/>
          <w:rtl/>
        </w:rPr>
        <w:t xml:space="preserve">יש חוסר דיוק ברמה מסוימת, כי למעשה העין לא מחוברת למוח </w:t>
      </w:r>
      <w:r w:rsidR="0048648C" w:rsidRPr="00D66ED7">
        <w:rPr>
          <w:rFonts w:ascii="Calibri" w:eastAsia="Calibri" w:hAnsi="Calibri" w:hint="cs"/>
          <w:b/>
          <w:bCs/>
          <w:rtl/>
        </w:rPr>
        <w:t>דרך</w:t>
      </w:r>
      <w:r w:rsidR="0048648C">
        <w:rPr>
          <w:rFonts w:ascii="Calibri" w:eastAsia="Calibri" w:hAnsi="Calibri" w:hint="cs"/>
          <w:rtl/>
        </w:rPr>
        <w:t xml:space="preserve"> מערכת העצבים ההיקפית אלא עצב הראייה שיוצא מהעין נחשב</w:t>
      </w:r>
      <w:r w:rsidR="00D66ED7">
        <w:rPr>
          <w:rFonts w:ascii="Calibri" w:eastAsia="Calibri" w:hAnsi="Calibri" w:hint="cs"/>
          <w:rtl/>
        </w:rPr>
        <w:t xml:space="preserve"> </w:t>
      </w:r>
      <w:r w:rsidR="00D66ED7" w:rsidRPr="00D66ED7">
        <w:rPr>
          <w:rFonts w:ascii="Calibri" w:eastAsia="Calibri" w:hAnsi="Calibri" w:hint="cs"/>
          <w:b/>
          <w:bCs/>
          <w:rtl/>
        </w:rPr>
        <w:t>בעצמו</w:t>
      </w:r>
      <w:r w:rsidR="0048648C">
        <w:rPr>
          <w:rFonts w:ascii="Calibri" w:eastAsia="Calibri" w:hAnsi="Calibri" w:hint="cs"/>
          <w:rtl/>
        </w:rPr>
        <w:t xml:space="preserve"> כבר לחלק ממערכת</w:t>
      </w:r>
      <w:r w:rsidR="00D66ED7">
        <w:rPr>
          <w:rFonts w:ascii="Calibri" w:eastAsia="Calibri" w:hAnsi="Calibri" w:hint="cs"/>
          <w:rtl/>
        </w:rPr>
        <w:t xml:space="preserve"> העצבים</w:t>
      </w:r>
      <w:r w:rsidR="0048648C">
        <w:rPr>
          <w:rFonts w:ascii="Calibri" w:eastAsia="Calibri" w:hAnsi="Calibri" w:hint="cs"/>
          <w:rtl/>
        </w:rPr>
        <w:t xml:space="preserve"> המרכזית</w:t>
      </w:r>
      <w:r w:rsidR="001D74F3">
        <w:rPr>
          <w:rFonts w:ascii="Calibri" w:eastAsia="Calibri" w:hAnsi="Calibri" w:hint="cs"/>
          <w:rtl/>
        </w:rPr>
        <w:t>, אבל הי</w:t>
      </w:r>
      <w:r w:rsidR="00754E79">
        <w:rPr>
          <w:rFonts w:ascii="Calibri" w:eastAsia="Calibri" w:hAnsi="Calibri" w:hint="cs"/>
          <w:rtl/>
        </w:rPr>
        <w:t>א מדגימה את ההבדלים בין איבר שקולט מידע מהסביבה (המערכת ההיקפית)</w:t>
      </w:r>
      <w:r w:rsidR="001D74F3">
        <w:rPr>
          <w:rFonts w:ascii="Calibri" w:eastAsia="Calibri" w:hAnsi="Calibri" w:hint="cs"/>
          <w:rtl/>
        </w:rPr>
        <w:t xml:space="preserve"> לבין </w:t>
      </w:r>
      <w:r w:rsidR="00754E79">
        <w:rPr>
          <w:rFonts w:ascii="Calibri" w:eastAsia="Calibri" w:hAnsi="Calibri" w:hint="cs"/>
          <w:rtl/>
        </w:rPr>
        <w:t>איבר שמעבד את המידע (המערכת המרכזית)</w:t>
      </w:r>
      <w:r w:rsidR="0048648C">
        <w:rPr>
          <w:rFonts w:ascii="Calibri" w:eastAsia="Calibri" w:hAnsi="Calibri" w:hint="cs"/>
          <w:rtl/>
        </w:rPr>
        <w:t>.</w:t>
      </w:r>
    </w:p>
    <w:p w14:paraId="36CF0750" w14:textId="77777777" w:rsidR="0048648C" w:rsidRPr="003521F6" w:rsidRDefault="0048648C" w:rsidP="003521F6">
      <w:pPr>
        <w:pStyle w:val="a9"/>
        <w:rPr>
          <w:rFonts w:ascii="Calibri" w:eastAsia="Calibri" w:hAnsi="Calibri"/>
        </w:rPr>
      </w:pPr>
    </w:p>
    <w:p w14:paraId="3F584F18" w14:textId="60F93D30" w:rsidR="00FF7A6C" w:rsidRDefault="00FF7A6C" w:rsidP="004D5170">
      <w:pPr>
        <w:pStyle w:val="a9"/>
        <w:numPr>
          <w:ilvl w:val="0"/>
          <w:numId w:val="20"/>
        </w:numPr>
        <w:rPr>
          <w:rFonts w:ascii="Calibri" w:eastAsia="Calibri" w:hAnsi="Calibri"/>
        </w:rPr>
      </w:pPr>
      <w:r>
        <w:rPr>
          <w:rFonts w:ascii="Calibri" w:eastAsia="Calibri" w:hAnsi="Calibri" w:hint="cs"/>
          <w:rtl/>
        </w:rPr>
        <w:t xml:space="preserve">אילו סוגי מידע עוברים מהמערכת המרכזית להיקפית? לאחר שהמוח </w:t>
      </w:r>
      <w:r w:rsidR="004D5170">
        <w:rPr>
          <w:rFonts w:ascii="Calibri" w:eastAsia="Calibri" w:hAnsi="Calibri" w:hint="cs"/>
          <w:rtl/>
        </w:rPr>
        <w:t>"</w:t>
      </w:r>
      <w:r>
        <w:rPr>
          <w:rFonts w:ascii="Calibri" w:eastAsia="Calibri" w:hAnsi="Calibri" w:hint="cs"/>
          <w:rtl/>
        </w:rPr>
        <w:t>הגיע למסקנה</w:t>
      </w:r>
      <w:r w:rsidR="004D5170">
        <w:rPr>
          <w:rFonts w:ascii="Calibri" w:eastAsia="Calibri" w:hAnsi="Calibri" w:hint="cs"/>
          <w:rtl/>
        </w:rPr>
        <w:t>"</w:t>
      </w:r>
      <w:r>
        <w:rPr>
          <w:rFonts w:ascii="Calibri" w:eastAsia="Calibri" w:hAnsi="Calibri" w:hint="cs"/>
          <w:rtl/>
        </w:rPr>
        <w:t xml:space="preserve"> שחם, הוא מעביר פקודה דרך העצבים אל בלוטות ההזעה להפריש זיעה</w:t>
      </w:r>
      <w:r w:rsidR="004D5170">
        <w:rPr>
          <w:rFonts w:ascii="Calibri" w:eastAsia="Calibri" w:hAnsi="Calibri" w:hint="cs"/>
          <w:rtl/>
        </w:rPr>
        <w:t xml:space="preserve">; </w:t>
      </w:r>
      <w:r>
        <w:rPr>
          <w:rFonts w:ascii="Calibri" w:eastAsia="Calibri" w:hAnsi="Calibri" w:hint="cs"/>
          <w:rtl/>
        </w:rPr>
        <w:t>לאחר שהמוח זיהה כאב ביד הוא שולח פקודה דרך העצבים אל שרירי היד להזיז אותה.</w:t>
      </w:r>
      <w:r w:rsidR="004D5170">
        <w:rPr>
          <w:rFonts w:ascii="Calibri" w:eastAsia="Calibri" w:hAnsi="Calibri" w:hint="cs"/>
          <w:rtl/>
        </w:rPr>
        <w:t xml:space="preserve"> </w:t>
      </w:r>
    </w:p>
    <w:p w14:paraId="39DF2D0D" w14:textId="43455B3B" w:rsidR="004D5170" w:rsidRPr="00F8228D" w:rsidRDefault="00E24021" w:rsidP="00F8228D">
      <w:pPr>
        <w:ind w:left="360"/>
        <w:rPr>
          <w:rFonts w:ascii="Calibri" w:eastAsia="Calibri" w:hAnsi="Calibri"/>
          <w:rtl/>
        </w:rPr>
      </w:pPr>
      <w:r>
        <w:rPr>
          <w:noProof/>
          <w:rtl/>
        </w:rPr>
        <w:drawing>
          <wp:anchor distT="0" distB="0" distL="114300" distR="114300" simplePos="0" relativeHeight="251809792" behindDoc="0" locked="0" layoutInCell="1" allowOverlap="1" wp14:anchorId="7523F477" wp14:editId="2C5443DA">
            <wp:simplePos x="0" y="0"/>
            <wp:positionH relativeFrom="column">
              <wp:posOffset>5346700</wp:posOffset>
            </wp:positionH>
            <wp:positionV relativeFrom="paragraph">
              <wp:posOffset>262154</wp:posOffset>
            </wp:positionV>
            <wp:extent cx="536400" cy="536400"/>
            <wp:effectExtent l="0" t="0" r="0" b="0"/>
            <wp:wrapNone/>
            <wp:docPr id="70" name="תמונה 70"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023B0" w14:textId="1FDF28AF" w:rsidR="00A231DB" w:rsidRPr="00F8228D" w:rsidRDefault="00223339" w:rsidP="00E24021">
      <w:pPr>
        <w:ind w:left="720"/>
        <w:rPr>
          <w:rFonts w:ascii="Calibri" w:eastAsia="Calibri" w:hAnsi="Calibri"/>
        </w:rPr>
      </w:pPr>
      <w:r w:rsidRPr="00F8228D">
        <w:rPr>
          <w:rFonts w:ascii="Calibri" w:eastAsia="Calibri" w:hAnsi="Calibri"/>
          <w:rtl/>
        </w:rPr>
        <w:t>מה היה קורה אילו היתה לנו רק תת-מערכת אחת – מרכזית או היקפית?</w:t>
      </w:r>
    </w:p>
    <w:p w14:paraId="3F8D03AC" w14:textId="77777777" w:rsidR="00223339" w:rsidRDefault="004D5170" w:rsidP="00E24021">
      <w:pPr>
        <w:pStyle w:val="a9"/>
        <w:rPr>
          <w:rFonts w:ascii="Calibri" w:eastAsia="Calibri" w:hAnsi="Calibri"/>
          <w:rtl/>
        </w:rPr>
      </w:pPr>
      <w:r w:rsidRPr="00F8228D">
        <w:rPr>
          <w:rFonts w:ascii="Calibri" w:eastAsia="Calibri" w:hAnsi="Calibri" w:hint="cs"/>
          <w:color w:val="FF0000"/>
          <w:rtl/>
        </w:rPr>
        <w:t>תשובה</w:t>
      </w:r>
      <w:r w:rsidRPr="00F8228D">
        <w:rPr>
          <w:rFonts w:ascii="Calibri" w:eastAsia="Calibri" w:hAnsi="Calibri"/>
          <w:color w:val="FF0000"/>
          <w:rtl/>
        </w:rPr>
        <w:t xml:space="preserve">: </w:t>
      </w:r>
      <w:r w:rsidR="00223339">
        <w:rPr>
          <w:rFonts w:ascii="Calibri" w:eastAsia="Calibri" w:hAnsi="Calibri" w:hint="cs"/>
          <w:rtl/>
        </w:rPr>
        <w:t xml:space="preserve">אם היתה רק מערכת עצבים מרכזית, היא היתה יכולה </w:t>
      </w:r>
      <w:r w:rsidR="00104F2B">
        <w:rPr>
          <w:rFonts w:ascii="Calibri" w:eastAsia="Calibri" w:hAnsi="Calibri" w:hint="cs"/>
          <w:rtl/>
        </w:rPr>
        <w:t xml:space="preserve">לעבד ולעשות חישובים, אבל לא היתה לה גישה אל העולם שסביבנו, ולכן היא לא היתה יכולה לעזור לנו להבין את המציאות ולפעול כשורה. מאידך, אם היתה רק מערכת עצבים היקפית, היא היתה אמנם מודעת לסביבה ויכולה לפעול עליה, אבל כל אלה לא היו מתווכים על ידי מערכת החישוב והעיבוד המשוכללת </w:t>
      </w:r>
      <w:r w:rsidR="00104F2B">
        <w:rPr>
          <w:rFonts w:ascii="Calibri" w:eastAsia="Calibri" w:hAnsi="Calibri"/>
          <w:rtl/>
        </w:rPr>
        <w:t>–</w:t>
      </w:r>
      <w:r w:rsidR="00104F2B">
        <w:rPr>
          <w:rFonts w:ascii="Calibri" w:eastAsia="Calibri" w:hAnsi="Calibri" w:hint="cs"/>
          <w:rtl/>
        </w:rPr>
        <w:t xml:space="preserve"> המוח, וכך היינו מסוגלים לתת </w:t>
      </w:r>
      <w:r w:rsidR="00104F2B" w:rsidRPr="00F8228D">
        <w:rPr>
          <w:rFonts w:ascii="Calibri" w:eastAsia="Calibri" w:hAnsi="Calibri" w:hint="cs"/>
          <w:b/>
          <w:bCs/>
          <w:rtl/>
        </w:rPr>
        <w:t>פרשנות מאוד בסיסית</w:t>
      </w:r>
      <w:r w:rsidR="00104F2B">
        <w:rPr>
          <w:rFonts w:ascii="Calibri" w:eastAsia="Calibri" w:hAnsi="Calibri" w:hint="cs"/>
          <w:rtl/>
        </w:rPr>
        <w:t xml:space="preserve"> לעולם שסביבנו ולייצר </w:t>
      </w:r>
      <w:r w:rsidR="00104F2B" w:rsidRPr="00F8228D">
        <w:rPr>
          <w:rFonts w:ascii="Calibri" w:eastAsia="Calibri" w:hAnsi="Calibri" w:hint="cs"/>
          <w:b/>
          <w:bCs/>
          <w:rtl/>
        </w:rPr>
        <w:t>תגובות מאוד בסיסיות</w:t>
      </w:r>
      <w:r w:rsidR="00104F2B">
        <w:rPr>
          <w:rFonts w:ascii="Calibri" w:eastAsia="Calibri" w:hAnsi="Calibri" w:hint="cs"/>
          <w:rtl/>
        </w:rPr>
        <w:t xml:space="preserve"> בהתאם.</w:t>
      </w:r>
    </w:p>
    <w:p w14:paraId="1FD2A259" w14:textId="77777777" w:rsidR="00104F2B" w:rsidRDefault="00104F2B" w:rsidP="00223339">
      <w:pPr>
        <w:pStyle w:val="a9"/>
        <w:ind w:left="0"/>
        <w:rPr>
          <w:rFonts w:ascii="Calibri" w:eastAsia="Calibri" w:hAnsi="Calibri"/>
          <w:rtl/>
        </w:rPr>
      </w:pPr>
    </w:p>
    <w:p w14:paraId="6EAAE108" w14:textId="3D77AA6E" w:rsidR="00104F2B" w:rsidRPr="0010056F" w:rsidRDefault="00104F2B" w:rsidP="004D5170">
      <w:pPr>
        <w:pStyle w:val="a9"/>
        <w:numPr>
          <w:ilvl w:val="0"/>
          <w:numId w:val="22"/>
        </w:numPr>
        <w:rPr>
          <w:rFonts w:ascii="Calibri" w:eastAsia="Calibri" w:hAnsi="Calibri"/>
          <w:b/>
          <w:bCs/>
          <w:rtl/>
        </w:rPr>
      </w:pPr>
      <w:r>
        <w:rPr>
          <w:rFonts w:ascii="Calibri" w:eastAsia="Calibri" w:hAnsi="Calibri" w:hint="cs"/>
          <w:rtl/>
        </w:rPr>
        <w:t xml:space="preserve">לכל היצורים החיים יש מערכת עצבים. ישנם יצורים פשוטים שלהם </w:t>
      </w:r>
      <w:r w:rsidRPr="00FE7456">
        <w:rPr>
          <w:rFonts w:ascii="Calibri" w:eastAsia="Calibri" w:hAnsi="Calibri" w:hint="cs"/>
          <w:b/>
          <w:bCs/>
          <w:rtl/>
        </w:rPr>
        <w:t>אין</w:t>
      </w:r>
      <w:r>
        <w:rPr>
          <w:rFonts w:ascii="Calibri" w:eastAsia="Calibri" w:hAnsi="Calibri" w:hint="cs"/>
          <w:rtl/>
        </w:rPr>
        <w:t xml:space="preserve"> מערכת עצבים </w:t>
      </w:r>
      <w:r w:rsidRPr="00FE7456">
        <w:rPr>
          <w:rFonts w:ascii="Calibri" w:eastAsia="Calibri" w:hAnsi="Calibri" w:hint="cs"/>
          <w:b/>
          <w:bCs/>
          <w:rtl/>
        </w:rPr>
        <w:t>מרכזית</w:t>
      </w:r>
      <w:r>
        <w:rPr>
          <w:rFonts w:ascii="Calibri" w:eastAsia="Calibri" w:hAnsi="Calibri" w:hint="cs"/>
          <w:rtl/>
        </w:rPr>
        <w:t xml:space="preserve">, אלא רק עצבים </w:t>
      </w:r>
      <w:r w:rsidR="00FE7456">
        <w:rPr>
          <w:rFonts w:ascii="Calibri" w:eastAsia="Calibri" w:hAnsi="Calibri" w:hint="cs"/>
          <w:rtl/>
        </w:rPr>
        <w:t xml:space="preserve">היקפיים </w:t>
      </w:r>
      <w:r>
        <w:rPr>
          <w:rFonts w:ascii="Calibri" w:eastAsia="Calibri" w:hAnsi="Calibri" w:hint="cs"/>
          <w:rtl/>
        </w:rPr>
        <w:t xml:space="preserve">שפרושים ברחבי הגוף </w:t>
      </w:r>
      <w:r>
        <w:rPr>
          <w:rFonts w:ascii="Calibri" w:eastAsia="Calibri" w:hAnsi="Calibri"/>
          <w:rtl/>
        </w:rPr>
        <w:t>–</w:t>
      </w:r>
      <w:r>
        <w:rPr>
          <w:rFonts w:ascii="Calibri" w:eastAsia="Calibri" w:hAnsi="Calibri" w:hint="cs"/>
          <w:rtl/>
        </w:rPr>
        <w:t xml:space="preserve"> לדוגמה תולעת. היכולת של</w:t>
      </w:r>
      <w:r w:rsidR="00FE7456">
        <w:rPr>
          <w:rFonts w:ascii="Calibri" w:eastAsia="Calibri" w:hAnsi="Calibri" w:hint="cs"/>
          <w:rtl/>
        </w:rPr>
        <w:t xml:space="preserve"> תולעת</w:t>
      </w:r>
      <w:r>
        <w:rPr>
          <w:rFonts w:ascii="Calibri" w:eastAsia="Calibri" w:hAnsi="Calibri" w:hint="cs"/>
          <w:rtl/>
        </w:rPr>
        <w:t xml:space="preserve"> לחוש את העולם </w:t>
      </w:r>
      <w:r>
        <w:rPr>
          <w:rFonts w:ascii="Calibri" w:eastAsia="Calibri" w:hAnsi="Calibri" w:hint="cs"/>
          <w:rtl/>
        </w:rPr>
        <w:lastRenderedPageBreak/>
        <w:t>ולפעול בו מבוססת על מערכת עצבים היקפית</w:t>
      </w:r>
      <w:r w:rsidR="00FE7456">
        <w:rPr>
          <w:rFonts w:ascii="Calibri" w:eastAsia="Calibri" w:hAnsi="Calibri" w:hint="cs"/>
          <w:rtl/>
        </w:rPr>
        <w:t xml:space="preserve"> בלבד</w:t>
      </w:r>
      <w:r>
        <w:rPr>
          <w:rFonts w:ascii="Calibri" w:eastAsia="Calibri" w:hAnsi="Calibri" w:hint="cs"/>
          <w:rtl/>
        </w:rPr>
        <w:t>. זה מגביל אותה לעיבוד נמוך בהרבה, ומאפשר לה להבין את העולם בצורה יותר פשוטה וגם לבצע מספר מצומצם של פעולות</w:t>
      </w:r>
      <w:r w:rsidRPr="0010056F">
        <w:rPr>
          <w:rFonts w:ascii="Calibri" w:eastAsia="Calibri" w:hAnsi="Calibri" w:hint="cs"/>
          <w:b/>
          <w:bCs/>
          <w:rtl/>
        </w:rPr>
        <w:t xml:space="preserve"> </w:t>
      </w:r>
      <w:r w:rsidR="004D5170" w:rsidRPr="0010056F">
        <w:rPr>
          <w:rFonts w:ascii="Calibri" w:eastAsia="Calibri" w:hAnsi="Calibri" w:hint="cs"/>
          <w:b/>
          <w:bCs/>
          <w:rtl/>
        </w:rPr>
        <w:t>(</w:t>
      </w:r>
      <w:r w:rsidRPr="0010056F">
        <w:rPr>
          <w:rFonts w:ascii="Calibri" w:eastAsia="Calibri" w:hAnsi="Calibri" w:hint="cs"/>
          <w:b/>
          <w:bCs/>
          <w:rtl/>
        </w:rPr>
        <w:t>זה לא בהכרח רע, כי בשביל להיות תולעת זה</w:t>
      </w:r>
      <w:r w:rsidR="00FE7456" w:rsidRPr="0010056F">
        <w:rPr>
          <w:rFonts w:ascii="Calibri" w:eastAsia="Calibri" w:hAnsi="Calibri" w:hint="cs"/>
          <w:b/>
          <w:bCs/>
          <w:rtl/>
        </w:rPr>
        <w:t xml:space="preserve"> כנראה</w:t>
      </w:r>
      <w:r w:rsidRPr="0010056F">
        <w:rPr>
          <w:rFonts w:ascii="Calibri" w:eastAsia="Calibri" w:hAnsi="Calibri" w:hint="cs"/>
          <w:b/>
          <w:bCs/>
          <w:rtl/>
        </w:rPr>
        <w:t xml:space="preserve"> מספיק</w:t>
      </w:r>
      <w:r w:rsidR="004D5170" w:rsidRPr="0010056F">
        <w:rPr>
          <w:rFonts w:ascii="Calibri" w:eastAsia="Calibri" w:hAnsi="Calibri" w:hint="cs"/>
          <w:b/>
          <w:bCs/>
          <w:rtl/>
        </w:rPr>
        <w:t>...).</w:t>
      </w:r>
    </w:p>
    <w:p w14:paraId="2C87F2A8" w14:textId="77777777" w:rsidR="007C394A" w:rsidRPr="002D4888" w:rsidRDefault="007C394A" w:rsidP="00223339">
      <w:pPr>
        <w:pStyle w:val="a9"/>
        <w:ind w:left="0"/>
        <w:rPr>
          <w:rFonts w:ascii="Calibri" w:eastAsia="Calibri" w:hAnsi="Calibri"/>
          <w:rtl/>
        </w:rPr>
      </w:pPr>
    </w:p>
    <w:p w14:paraId="7F15AF02" w14:textId="77777777" w:rsidR="0046470F" w:rsidRPr="0046470F" w:rsidRDefault="0046470F" w:rsidP="00435BB0">
      <w:pPr>
        <w:pStyle w:val="2"/>
        <w:rPr>
          <w:rFonts w:eastAsia="Calibri"/>
          <w:rtl/>
        </w:rPr>
      </w:pPr>
      <w:r w:rsidRPr="0046470F">
        <w:rPr>
          <w:rFonts w:eastAsia="Calibri" w:hint="cs"/>
          <w:rtl/>
        </w:rPr>
        <w:t xml:space="preserve">מערכת העצבים המרכזית </w:t>
      </w:r>
    </w:p>
    <w:p w14:paraId="7DE7DCEE" w14:textId="77777777" w:rsidR="0046470F" w:rsidRPr="0046470F" w:rsidRDefault="0046470F" w:rsidP="00F124C4">
      <w:pPr>
        <w:numPr>
          <w:ilvl w:val="0"/>
          <w:numId w:val="9"/>
        </w:numPr>
        <w:contextualSpacing/>
        <w:rPr>
          <w:rFonts w:ascii="Calibri" w:eastAsia="Calibri" w:hAnsi="Calibri"/>
        </w:rPr>
      </w:pPr>
      <w:r w:rsidRPr="0046470F">
        <w:rPr>
          <w:rFonts w:ascii="Calibri" w:eastAsia="Calibri" w:hAnsi="Calibri" w:hint="cs"/>
          <w:rtl/>
        </w:rPr>
        <w:t xml:space="preserve">מערכת העצבים המרכזית כוללת את </w:t>
      </w:r>
      <w:r w:rsidR="00BB525A">
        <w:rPr>
          <w:rFonts w:ascii="Calibri" w:eastAsia="Calibri" w:hAnsi="Calibri" w:hint="cs"/>
          <w:b/>
          <w:bCs/>
          <w:rtl/>
        </w:rPr>
        <w:t>מוח</w:t>
      </w:r>
      <w:r w:rsidRPr="007351F5">
        <w:rPr>
          <w:rFonts w:ascii="Calibri" w:eastAsia="Calibri" w:hAnsi="Calibri" w:hint="cs"/>
          <w:b/>
          <w:bCs/>
          <w:rtl/>
        </w:rPr>
        <w:t xml:space="preserve"> הגולגולת</w:t>
      </w:r>
      <w:r w:rsidRPr="0046470F">
        <w:rPr>
          <w:rFonts w:ascii="Calibri" w:eastAsia="Calibri" w:hAnsi="Calibri" w:hint="cs"/>
          <w:rtl/>
        </w:rPr>
        <w:t xml:space="preserve"> ואת </w:t>
      </w:r>
      <w:r w:rsidRPr="007351F5">
        <w:rPr>
          <w:rFonts w:ascii="Calibri" w:eastAsia="Calibri" w:hAnsi="Calibri" w:hint="cs"/>
          <w:b/>
          <w:bCs/>
          <w:rtl/>
        </w:rPr>
        <w:t>מוח השִדרה</w:t>
      </w:r>
      <w:r w:rsidR="00F124C4">
        <w:rPr>
          <w:rFonts w:ascii="Calibri" w:eastAsia="Calibri" w:hAnsi="Calibri" w:hint="cs"/>
          <w:rtl/>
        </w:rPr>
        <w:t>.</w:t>
      </w:r>
    </w:p>
    <w:p w14:paraId="43138462" w14:textId="77777777" w:rsidR="0046470F" w:rsidRDefault="0046470F" w:rsidP="00F836F9">
      <w:pPr>
        <w:numPr>
          <w:ilvl w:val="0"/>
          <w:numId w:val="9"/>
        </w:numPr>
        <w:contextualSpacing/>
        <w:rPr>
          <w:rFonts w:ascii="Calibri" w:eastAsia="Calibri" w:hAnsi="Calibri"/>
        </w:rPr>
      </w:pPr>
      <w:r w:rsidRPr="0046470F">
        <w:rPr>
          <w:rFonts w:ascii="Calibri" w:eastAsia="Calibri" w:hAnsi="Calibri" w:hint="cs"/>
          <w:rtl/>
        </w:rPr>
        <w:t xml:space="preserve">מוח הגולגולת ממלא את חלל הגולגולת, </w:t>
      </w:r>
      <w:r w:rsidR="00F836F9">
        <w:rPr>
          <w:rFonts w:ascii="Calibri" w:eastAsia="Calibri" w:hAnsi="Calibri" w:hint="cs"/>
          <w:rtl/>
        </w:rPr>
        <w:t>הוא מצוי</w:t>
      </w:r>
      <w:r w:rsidRPr="0046470F">
        <w:rPr>
          <w:rFonts w:ascii="Calibri" w:eastAsia="Calibri" w:hAnsi="Calibri" w:hint="cs"/>
          <w:rtl/>
        </w:rPr>
        <w:t xml:space="preserve"> מאחורי העיניים ומעל החך העליון.</w:t>
      </w:r>
      <w:r w:rsidR="00F15B5B">
        <w:rPr>
          <w:rFonts w:ascii="Calibri" w:eastAsia="Calibri" w:hAnsi="Calibri" w:hint="cs"/>
          <w:rtl/>
        </w:rPr>
        <w:t xml:space="preserve"> </w:t>
      </w:r>
      <w:r w:rsidR="00025142">
        <w:rPr>
          <w:rFonts w:ascii="Calibri" w:eastAsia="Calibri" w:hAnsi="Calibri" w:hint="cs"/>
          <w:rtl/>
        </w:rPr>
        <w:t>רוב הראש מלא במוח!</w:t>
      </w:r>
    </w:p>
    <w:p w14:paraId="5ECA690F" w14:textId="77777777" w:rsidR="007F7549" w:rsidRDefault="007F7549" w:rsidP="007F7549">
      <w:pPr>
        <w:ind w:left="720"/>
        <w:contextualSpacing/>
        <w:rPr>
          <w:rFonts w:ascii="Calibri" w:eastAsia="Calibri" w:hAnsi="Calibri"/>
        </w:rPr>
      </w:pPr>
    </w:p>
    <w:p w14:paraId="162D4CE7" w14:textId="77777777" w:rsidR="00F15B5B" w:rsidRDefault="00F15B5B" w:rsidP="00F15B5B">
      <w:pPr>
        <w:contextualSpacing/>
        <w:rPr>
          <w:rFonts w:ascii="Calibri" w:eastAsia="Calibri" w:hAnsi="Calibri"/>
        </w:rPr>
      </w:pPr>
      <w:r>
        <w:rPr>
          <w:rFonts w:ascii="Calibri" w:eastAsia="Calibri" w:hAnsi="Calibri"/>
          <w:noProof/>
        </w:rPr>
        <mc:AlternateContent>
          <mc:Choice Requires="wpg">
            <w:drawing>
              <wp:anchor distT="0" distB="0" distL="114300" distR="114300" simplePos="0" relativeHeight="251661312" behindDoc="0" locked="0" layoutInCell="1" allowOverlap="1" wp14:anchorId="487F2930" wp14:editId="313F934C">
                <wp:simplePos x="0" y="0"/>
                <wp:positionH relativeFrom="column">
                  <wp:posOffset>326571</wp:posOffset>
                </wp:positionH>
                <wp:positionV relativeFrom="paragraph">
                  <wp:posOffset>198301</wp:posOffset>
                </wp:positionV>
                <wp:extent cx="5914571" cy="3555547"/>
                <wp:effectExtent l="0" t="0" r="0" b="6985"/>
                <wp:wrapNone/>
                <wp:docPr id="31" name="קבוצה 31"/>
                <wp:cNvGraphicFramePr/>
                <a:graphic xmlns:a="http://schemas.openxmlformats.org/drawingml/2006/main">
                  <a:graphicData uri="http://schemas.microsoft.com/office/word/2010/wordprocessingGroup">
                    <wpg:wgp>
                      <wpg:cNvGrpSpPr/>
                      <wpg:grpSpPr>
                        <a:xfrm>
                          <a:off x="0" y="0"/>
                          <a:ext cx="5914571" cy="3555547"/>
                          <a:chOff x="0" y="0"/>
                          <a:chExt cx="5914571" cy="3555547"/>
                        </a:xfrm>
                      </wpg:grpSpPr>
                      <wps:wsp>
                        <wps:cNvPr id="28" name="תיבת טקסט 28"/>
                        <wps:cNvSpPr txBox="1"/>
                        <wps:spPr>
                          <a:xfrm>
                            <a:off x="137886" y="3120572"/>
                            <a:ext cx="2358390"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D1A76" w14:textId="77777777" w:rsidR="00401F3A" w:rsidRDefault="00401F3A" w:rsidP="00F15B5B">
                              <w:pPr>
                                <w:pStyle w:val="af7"/>
                                <w:jc w:val="right"/>
                              </w:pPr>
                              <w:r w:rsidRPr="00F563F8">
                                <w:t>Author: Patrick J. Lynch, medical illustrator, some rights reserved by CC-B</w:t>
                              </w:r>
                              <w:r w:rsidRPr="00F563F8">
                                <w:rPr>
                                  <w:sz w:val="16"/>
                                  <w:szCs w:val="16"/>
                                  <w:shd w:val="clear" w:color="auto" w:fill="F9F9F9"/>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תמונה 2" descr="קובץ:Skull and sagittal brain.sv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543" cy="3048000"/>
                          </a:xfrm>
                          <a:prstGeom prst="rect">
                            <a:avLst/>
                          </a:prstGeom>
                          <a:noFill/>
                          <a:ln w="9525">
                            <a:noFill/>
                            <a:miter lim="800000"/>
                            <a:headEnd/>
                            <a:tailEnd/>
                          </a:ln>
                        </pic:spPr>
                      </pic:pic>
                      <pic:pic xmlns:pic="http://schemas.openxmlformats.org/drawingml/2006/picture">
                        <pic:nvPicPr>
                          <pic:cNvPr id="27" name="תמונה 5" descr="קובץ:Central nervous system 2.sv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21315" y="0"/>
                            <a:ext cx="1313543" cy="2939143"/>
                          </a:xfrm>
                          <a:prstGeom prst="rect">
                            <a:avLst/>
                          </a:prstGeom>
                          <a:noFill/>
                          <a:ln w="9525">
                            <a:noFill/>
                            <a:miter lim="800000"/>
                            <a:headEnd/>
                            <a:tailEnd/>
                          </a:ln>
                        </pic:spPr>
                      </pic:pic>
                      <wps:wsp>
                        <wps:cNvPr id="29" name="תיבת טקסט 29"/>
                        <wps:cNvSpPr txBox="1"/>
                        <wps:spPr>
                          <a:xfrm>
                            <a:off x="3345543" y="3120572"/>
                            <a:ext cx="2569028"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D20C3" w14:textId="77777777" w:rsidR="00401F3A" w:rsidRDefault="00401F3A" w:rsidP="00F15B5B">
                              <w:pPr>
                                <w:pStyle w:val="af7"/>
                                <w:bidi w:val="0"/>
                                <w:jc w:val="left"/>
                              </w:pPr>
                              <w:r w:rsidRPr="00F563F8">
                                <w:t xml:space="preserve">Author: Jordi March </w:t>
                              </w:r>
                              <w:proofErr w:type="spellStart"/>
                              <w:r w:rsidRPr="00F563F8">
                                <w:t>i</w:t>
                              </w:r>
                              <w:proofErr w:type="spellEnd"/>
                              <w:r w:rsidRPr="00F563F8">
                                <w:t xml:space="preserve"> </w:t>
                              </w:r>
                              <w:proofErr w:type="spellStart"/>
                              <w:r w:rsidRPr="00F563F8">
                                <w:t>Nogué</w:t>
                              </w:r>
                              <w:proofErr w:type="spellEnd"/>
                              <w:r w:rsidRPr="00F563F8">
                                <w:t>, medical illustrator, some rights reserved by CC-B</w:t>
                              </w:r>
                              <w:r w:rsidRPr="00F563F8">
                                <w:rPr>
                                  <w:sz w:val="16"/>
                                  <w:szCs w:val="16"/>
                                  <w:shd w:val="clear" w:color="auto" w:fill="F9F9F9"/>
                                </w:rPr>
                                <w:t>Y</w:t>
                              </w:r>
                              <w:r>
                                <w:rPr>
                                  <w:sz w:val="16"/>
                                  <w:szCs w:val="16"/>
                                  <w:shd w:val="clear" w:color="auto" w:fill="F9F9F9"/>
                                </w:rPr>
                                <w:t>- SA</w:t>
                              </w:r>
                              <w:r>
                                <w:rPr>
                                  <w:rFonts w:hint="cs"/>
                                  <w:sz w:val="16"/>
                                  <w:szCs w:val="16"/>
                                  <w:shd w:val="clear" w:color="auto" w:fill="F9F9F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87F2930" id="קבוצה 31" o:spid="_x0000_s1042" style="position:absolute;left:0;text-align:left;margin-left:25.7pt;margin-top:15.6pt;width:465.7pt;height:279.95pt;z-index:251661312" coordsize="59145,3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">
                <v:shapetype id="_x0000_t202" coordsize="21600,21600" o:spt="202" path="m,l,21600r21600,l21600,xe">
                  <v:stroke joinstyle="miter"/>
                  <v:path gradientshapeok="t" o:connecttype="rect"/>
                </v:shapetype>
                <v:shape id="תיבת טקסט 28" o:spid="_x0000_s1043" type="#_x0000_t202" style="position:absolute;left:1378;top:31205;width:23584;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61D1A76" w14:textId="77777777" w:rsidR="00401F3A" w:rsidRDefault="00401F3A" w:rsidP="00F15B5B">
                        <w:pPr>
                          <w:pStyle w:val="a"/>
                          <w:jc w:val="right"/>
                        </w:pPr>
                        <w:r w:rsidRPr="00F563F8">
                          <w:t>Author: Patrick J. Lynch, medical illustrator, some rights reserved by CC-B</w:t>
                        </w:r>
                        <w:r w:rsidRPr="00F563F8">
                          <w:rPr>
                            <w:sz w:val="16"/>
                            <w:szCs w:val="16"/>
                            <w:shd w:val="clear" w:color="auto" w:fill="F9F9F9"/>
                          </w:rPr>
                          <w: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44" type="#_x0000_t75" alt="קובץ:Skull and sagittal brain.svg" style="position:absolute;width:23295;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3VTDAAAA2wAAAA8AAABkcnMvZG93bnJldi54bWxEj92KwjAUhO8XfIdwBO/W1LIUrUZRQVhd&#10;cP17gENzbIvNSWlirW+/EYS9HGbmG2a26EwlWmpcaVnBaBiBIM6sLjlXcDlvPscgnEfWWFkmBU9y&#10;sJj3PmaYavvgI7Unn4sAYZeigsL7OpXSZQUZdENbEwfvahuDPsgml7rBR4CbSsZRlEiDJYeFAmta&#10;F5TdTnejYFv6r9ZN9tlPsjL3XczH38lhpdSg3y2nIDx1/j/8bn9rBXECry/h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zdVMMAAADbAAAADwAAAAAAAAAAAAAAAACf&#10;AgAAZHJzL2Rvd25yZXYueG1sUEsFBgAAAAAEAAQA9wAAAI8DAAAAAA==&#10;">
                  <v:imagedata r:id="rId14" o:title="Skull and sagittal brain"/>
                  <v:path arrowok="t"/>
                </v:shape>
                <v:shape id="תמונה 5" o:spid="_x0000_s1045" type="#_x0000_t75" alt="קובץ:Central nervous system 2.svg" style="position:absolute;left:36213;width:13135;height:2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F7PEAAAA2wAAAA8AAABkcnMvZG93bnJldi54bWxEj0FrAjEUhO+F/ofwCl6KZvVgy7pZKa0W&#10;PYlbwetj89xdu3kJSdTtvzeFQo/DzHzDFMvB9OJKPnSWFUwnGQji2uqOGwWHr/X4FUSIyBp7y6Tg&#10;hwIsy8eHAnNtb7ynaxUbkSAcclTQxuhyKUPdksEwsY44eSfrDcYkfSO1x1uCm17OsmwuDXacFlp0&#10;9N5S/V1djAI0Hwd3vDybuHLb6Xntd3z+3Ck1ehreFiAiDfE//NfeaAWzF/j9kn6AL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EF7PEAAAA2wAAAA8AAAAAAAAAAAAAAAAA&#10;nwIAAGRycy9kb3ducmV2LnhtbFBLBQYAAAAABAAEAPcAAACQAwAAAAA=&#10;">
                  <v:imagedata r:id="rId15" o:title="Central nervous system 2"/>
                  <v:path arrowok="t"/>
                </v:shape>
                <v:shape id="תיבת טקסט 29" o:spid="_x0000_s1046" type="#_x0000_t202" style="position:absolute;left:33455;top:31205;width:25690;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F7D20C3" w14:textId="77777777" w:rsidR="00401F3A" w:rsidRDefault="00401F3A" w:rsidP="00F15B5B">
                        <w:pPr>
                          <w:pStyle w:val="a"/>
                          <w:bidi w:val="0"/>
                          <w:jc w:val="left"/>
                        </w:pPr>
                        <w:r w:rsidRPr="00F563F8">
                          <w:t>Author: Jordi March i Nogué, medical illustrator, some rights reserved by CC-B</w:t>
                        </w:r>
                        <w:r w:rsidRPr="00F563F8">
                          <w:rPr>
                            <w:sz w:val="16"/>
                            <w:szCs w:val="16"/>
                            <w:shd w:val="clear" w:color="auto" w:fill="F9F9F9"/>
                          </w:rPr>
                          <w:t>Y</w:t>
                        </w:r>
                        <w:r>
                          <w:rPr>
                            <w:sz w:val="16"/>
                            <w:szCs w:val="16"/>
                            <w:shd w:val="clear" w:color="auto" w:fill="F9F9F9"/>
                          </w:rPr>
                          <w:t>- SA</w:t>
                        </w:r>
                        <w:r>
                          <w:rPr>
                            <w:rFonts w:hint="cs"/>
                            <w:sz w:val="16"/>
                            <w:szCs w:val="16"/>
                            <w:shd w:val="clear" w:color="auto" w:fill="F9F9F9"/>
                          </w:rPr>
                          <w:t xml:space="preserve">     </w:t>
                        </w:r>
                      </w:p>
                    </w:txbxContent>
                  </v:textbox>
                </v:shape>
              </v:group>
            </w:pict>
          </mc:Fallback>
        </mc:AlternateContent>
      </w:r>
    </w:p>
    <w:p w14:paraId="62EBF556" w14:textId="77777777" w:rsidR="00F15B5B" w:rsidRDefault="00F15B5B" w:rsidP="00F15B5B">
      <w:pPr>
        <w:contextualSpacing/>
        <w:rPr>
          <w:rFonts w:ascii="Calibri" w:eastAsia="Calibri" w:hAnsi="Calibri"/>
          <w:rtl/>
        </w:rPr>
      </w:pPr>
    </w:p>
    <w:p w14:paraId="112FBFA8" w14:textId="77777777" w:rsidR="00F15B5B" w:rsidRDefault="00F15B5B" w:rsidP="00F15B5B">
      <w:pPr>
        <w:contextualSpacing/>
        <w:rPr>
          <w:rFonts w:ascii="Calibri" w:eastAsia="Calibri" w:hAnsi="Calibri"/>
          <w:rtl/>
        </w:rPr>
      </w:pPr>
    </w:p>
    <w:p w14:paraId="6FD85A95" w14:textId="77777777" w:rsidR="00F15B5B" w:rsidRDefault="00F15B5B" w:rsidP="00F15B5B">
      <w:pPr>
        <w:contextualSpacing/>
        <w:rPr>
          <w:rFonts w:ascii="Calibri" w:eastAsia="Calibri" w:hAnsi="Calibri"/>
          <w:rtl/>
        </w:rPr>
      </w:pPr>
    </w:p>
    <w:p w14:paraId="5A17FC11" w14:textId="77777777" w:rsidR="00F15B5B" w:rsidRDefault="00F15B5B" w:rsidP="00F15B5B">
      <w:pPr>
        <w:contextualSpacing/>
        <w:rPr>
          <w:rFonts w:ascii="Calibri" w:eastAsia="Calibri" w:hAnsi="Calibri"/>
          <w:rtl/>
        </w:rPr>
      </w:pPr>
    </w:p>
    <w:p w14:paraId="652DEE6B" w14:textId="77777777" w:rsidR="00F15B5B" w:rsidRDefault="00F15B5B" w:rsidP="00F15B5B">
      <w:pPr>
        <w:contextualSpacing/>
        <w:rPr>
          <w:rFonts w:ascii="Calibri" w:eastAsia="Calibri" w:hAnsi="Calibri"/>
          <w:rtl/>
        </w:rPr>
      </w:pPr>
    </w:p>
    <w:p w14:paraId="2E205B56" w14:textId="77777777" w:rsidR="00F15B5B" w:rsidRDefault="00F15B5B" w:rsidP="00F15B5B">
      <w:pPr>
        <w:contextualSpacing/>
        <w:rPr>
          <w:rFonts w:ascii="Calibri" w:eastAsia="Calibri" w:hAnsi="Calibri"/>
          <w:rtl/>
        </w:rPr>
      </w:pPr>
    </w:p>
    <w:p w14:paraId="2A5CAB44" w14:textId="77777777" w:rsidR="00F15B5B" w:rsidRDefault="00F15B5B" w:rsidP="00F15B5B">
      <w:pPr>
        <w:contextualSpacing/>
        <w:rPr>
          <w:rFonts w:ascii="Calibri" w:eastAsia="Calibri" w:hAnsi="Calibri"/>
          <w:rtl/>
        </w:rPr>
      </w:pPr>
    </w:p>
    <w:p w14:paraId="40230BF2" w14:textId="77777777" w:rsidR="00F15B5B" w:rsidRDefault="00F15B5B" w:rsidP="00F15B5B">
      <w:pPr>
        <w:contextualSpacing/>
        <w:rPr>
          <w:rFonts w:ascii="Calibri" w:eastAsia="Calibri" w:hAnsi="Calibri"/>
          <w:rtl/>
        </w:rPr>
      </w:pPr>
    </w:p>
    <w:p w14:paraId="1B8E1E41" w14:textId="77777777" w:rsidR="00F15B5B" w:rsidRDefault="00F15B5B" w:rsidP="00F15B5B">
      <w:pPr>
        <w:contextualSpacing/>
        <w:rPr>
          <w:rFonts w:ascii="Calibri" w:eastAsia="Calibri" w:hAnsi="Calibri"/>
          <w:rtl/>
        </w:rPr>
      </w:pPr>
    </w:p>
    <w:p w14:paraId="362B6733" w14:textId="77777777" w:rsidR="00F15B5B" w:rsidRDefault="00F15B5B" w:rsidP="00F15B5B">
      <w:pPr>
        <w:contextualSpacing/>
        <w:rPr>
          <w:rFonts w:ascii="Calibri" w:eastAsia="Calibri" w:hAnsi="Calibri"/>
          <w:rtl/>
        </w:rPr>
      </w:pPr>
    </w:p>
    <w:p w14:paraId="3A22E339" w14:textId="77777777" w:rsidR="00F15B5B" w:rsidRDefault="00F15B5B" w:rsidP="00F15B5B">
      <w:pPr>
        <w:contextualSpacing/>
        <w:rPr>
          <w:rFonts w:ascii="Calibri" w:eastAsia="Calibri" w:hAnsi="Calibri"/>
          <w:rtl/>
        </w:rPr>
      </w:pPr>
    </w:p>
    <w:p w14:paraId="6773D76C" w14:textId="37488A12" w:rsidR="00F15B5B" w:rsidRDefault="00F15B5B" w:rsidP="00F15B5B">
      <w:pPr>
        <w:contextualSpacing/>
        <w:rPr>
          <w:rFonts w:ascii="Calibri" w:eastAsia="Calibri" w:hAnsi="Calibri"/>
          <w:rtl/>
        </w:rPr>
      </w:pPr>
    </w:p>
    <w:p w14:paraId="621C42A4" w14:textId="77777777" w:rsidR="00F15B5B" w:rsidRDefault="00F15B5B" w:rsidP="00F15B5B">
      <w:pPr>
        <w:contextualSpacing/>
        <w:rPr>
          <w:rFonts w:ascii="Calibri" w:eastAsia="Calibri" w:hAnsi="Calibri"/>
          <w:rtl/>
        </w:rPr>
      </w:pPr>
    </w:p>
    <w:p w14:paraId="713589CE" w14:textId="77777777" w:rsidR="00F15B5B" w:rsidRDefault="00F15B5B" w:rsidP="00F15B5B">
      <w:pPr>
        <w:contextualSpacing/>
        <w:rPr>
          <w:rFonts w:ascii="Calibri" w:eastAsia="Calibri" w:hAnsi="Calibri"/>
          <w:rtl/>
        </w:rPr>
      </w:pPr>
    </w:p>
    <w:p w14:paraId="2DF4AA2F" w14:textId="77777777" w:rsidR="00F15B5B" w:rsidRDefault="00F15B5B" w:rsidP="00F15B5B">
      <w:pPr>
        <w:contextualSpacing/>
        <w:rPr>
          <w:rFonts w:ascii="Calibri" w:eastAsia="Calibri" w:hAnsi="Calibri"/>
          <w:rtl/>
        </w:rPr>
      </w:pPr>
    </w:p>
    <w:p w14:paraId="1E319AC7" w14:textId="77777777" w:rsidR="00F15B5B" w:rsidRDefault="00F15B5B" w:rsidP="00F15B5B">
      <w:pPr>
        <w:contextualSpacing/>
        <w:rPr>
          <w:rFonts w:ascii="Calibri" w:eastAsia="Calibri" w:hAnsi="Calibri"/>
          <w:rtl/>
        </w:rPr>
      </w:pPr>
    </w:p>
    <w:p w14:paraId="700B85A1" w14:textId="77777777" w:rsidR="00F15B5B" w:rsidRPr="0046470F" w:rsidRDefault="00F15B5B" w:rsidP="00F15B5B">
      <w:pPr>
        <w:contextualSpacing/>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14:paraId="05125A51" w14:textId="77777777" w:rsidR="0046470F" w:rsidRDefault="0046470F" w:rsidP="00F15B5B">
      <w:pPr>
        <w:rPr>
          <w:rFonts w:ascii="Calibri" w:eastAsia="Calibri" w:hAnsi="Calibri"/>
          <w:rtl/>
        </w:rPr>
      </w:pPr>
      <w:r w:rsidRPr="0046470F">
        <w:rPr>
          <w:rFonts w:ascii="Calibri" w:eastAsia="Calibri" w:hAnsi="Calibri"/>
        </w:rPr>
        <w:t xml:space="preserve"> </w:t>
      </w:r>
      <w:r w:rsidRPr="0046470F">
        <w:rPr>
          <w:rFonts w:ascii="Calibri" w:eastAsia="Calibri" w:hAnsi="Calibri" w:hint="cs"/>
          <w:rtl/>
        </w:rPr>
        <w:t xml:space="preserve"> </w:t>
      </w:r>
    </w:p>
    <w:p w14:paraId="2C1F8D66" w14:textId="3D37AAA8" w:rsidR="00F15B5B" w:rsidRDefault="00E24021" w:rsidP="00F15B5B">
      <w:pPr>
        <w:rPr>
          <w:rFonts w:ascii="Calibri" w:eastAsia="Calibri" w:hAnsi="Calibri"/>
          <w:rtl/>
        </w:rPr>
      </w:pPr>
      <w:r>
        <w:rPr>
          <w:noProof/>
          <w:rtl/>
        </w:rPr>
        <w:drawing>
          <wp:anchor distT="0" distB="0" distL="114300" distR="114300" simplePos="0" relativeHeight="251811840" behindDoc="0" locked="0" layoutInCell="1" allowOverlap="1" wp14:anchorId="33FF4093" wp14:editId="1B9AB4DE">
            <wp:simplePos x="0" y="0"/>
            <wp:positionH relativeFrom="column">
              <wp:posOffset>5346700</wp:posOffset>
            </wp:positionH>
            <wp:positionV relativeFrom="paragraph">
              <wp:posOffset>182880</wp:posOffset>
            </wp:positionV>
            <wp:extent cx="535940" cy="535940"/>
            <wp:effectExtent l="0" t="0" r="0" b="0"/>
            <wp:wrapNone/>
            <wp:docPr id="71" name="תמונה 7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04FD4" w14:textId="19196737" w:rsidR="00FE7456" w:rsidRPr="0046470F" w:rsidRDefault="00FE7456" w:rsidP="00E24021">
      <w:pPr>
        <w:ind w:left="720"/>
        <w:rPr>
          <w:rFonts w:ascii="Calibri" w:eastAsia="Calibri" w:hAnsi="Calibri"/>
          <w:rtl/>
        </w:rPr>
      </w:pPr>
      <w:r>
        <w:rPr>
          <w:rFonts w:ascii="Calibri" w:eastAsia="Calibri" w:hAnsi="Calibri" w:hint="cs"/>
          <w:rtl/>
        </w:rPr>
        <w:t>כדאי להדגים עם הידיים ולהתעכב על הנקודה הזו, רוב התלמידים עשויים להיות מופתעים עד כמה המוח גדול.</w:t>
      </w:r>
    </w:p>
    <w:p w14:paraId="02EE6CBC" w14:textId="77777777" w:rsidR="00E24021" w:rsidRDefault="00E24021">
      <w:pPr>
        <w:bidi w:val="0"/>
        <w:spacing w:after="0" w:line="240" w:lineRule="auto"/>
        <w:jc w:val="left"/>
        <w:rPr>
          <w:rFonts w:ascii="Calibri" w:eastAsia="Calibri" w:hAnsi="Calibri"/>
          <w:rtl/>
        </w:rPr>
      </w:pPr>
      <w:r>
        <w:rPr>
          <w:rFonts w:ascii="Calibri" w:eastAsia="Calibri" w:hAnsi="Calibri"/>
          <w:rtl/>
        </w:rPr>
        <w:br w:type="page"/>
      </w:r>
    </w:p>
    <w:p w14:paraId="428366AF" w14:textId="423B95CB" w:rsidR="0046470F" w:rsidRDefault="0046470F" w:rsidP="007F7549">
      <w:pPr>
        <w:numPr>
          <w:ilvl w:val="0"/>
          <w:numId w:val="9"/>
        </w:numPr>
        <w:contextualSpacing/>
        <w:rPr>
          <w:rFonts w:ascii="Calibri" w:eastAsia="Calibri" w:hAnsi="Calibri"/>
        </w:rPr>
      </w:pPr>
      <w:r w:rsidRPr="0046470F">
        <w:rPr>
          <w:rFonts w:ascii="Calibri" w:eastAsia="Calibri" w:hAnsi="Calibri" w:hint="cs"/>
          <w:rtl/>
        </w:rPr>
        <w:lastRenderedPageBreak/>
        <w:t>מוח ה</w:t>
      </w:r>
      <w:r w:rsidR="00571857">
        <w:rPr>
          <w:rFonts w:ascii="Calibri" w:eastAsia="Calibri" w:hAnsi="Calibri" w:hint="cs"/>
          <w:rtl/>
        </w:rPr>
        <w:t>שִדרה</w:t>
      </w:r>
      <w:r w:rsidRPr="0046470F">
        <w:rPr>
          <w:rFonts w:ascii="Calibri" w:eastAsia="Calibri" w:hAnsi="Calibri" w:hint="cs"/>
          <w:rtl/>
        </w:rPr>
        <w:t xml:space="preserve"> הוא המשך ישיר של מוח הגולגולת, שעוזר לו לתקשר עם </w:t>
      </w:r>
      <w:r w:rsidR="00946F59">
        <w:rPr>
          <w:rFonts w:ascii="Calibri" w:eastAsia="Calibri" w:hAnsi="Calibri" w:hint="cs"/>
          <w:rtl/>
        </w:rPr>
        <w:t>מערכת העצבים ההיקפית, הפרושה ברחבי הגוף</w:t>
      </w:r>
      <w:r w:rsidRPr="0046470F">
        <w:rPr>
          <w:rFonts w:ascii="Calibri" w:eastAsia="Calibri" w:hAnsi="Calibri" w:hint="cs"/>
          <w:rtl/>
        </w:rPr>
        <w:t>.</w:t>
      </w:r>
      <w:r w:rsidR="007E1EE6">
        <w:rPr>
          <w:rFonts w:ascii="Calibri" w:eastAsia="Calibri" w:hAnsi="Calibri" w:hint="cs"/>
          <w:rtl/>
        </w:rPr>
        <w:t xml:space="preserve"> </w:t>
      </w:r>
      <w:r w:rsidR="007F7549">
        <w:rPr>
          <w:rFonts w:ascii="Calibri" w:eastAsia="Calibri" w:hAnsi="Calibri" w:hint="cs"/>
          <w:rtl/>
        </w:rPr>
        <w:t>חוט ה</w:t>
      </w:r>
      <w:r w:rsidR="00571857">
        <w:rPr>
          <w:rFonts w:ascii="Calibri" w:eastAsia="Calibri" w:hAnsi="Calibri" w:hint="cs"/>
          <w:rtl/>
        </w:rPr>
        <w:t>שִדרה</w:t>
      </w:r>
      <w:r w:rsidR="007F7549">
        <w:rPr>
          <w:rFonts w:ascii="Calibri" w:eastAsia="Calibri" w:hAnsi="Calibri" w:hint="cs"/>
          <w:rtl/>
        </w:rPr>
        <w:t xml:space="preserve"> מאפשר</w:t>
      </w:r>
      <w:r w:rsidRPr="0046470F">
        <w:rPr>
          <w:rFonts w:ascii="Calibri" w:eastAsia="Calibri" w:hAnsi="Calibri" w:hint="cs"/>
          <w:rtl/>
        </w:rPr>
        <w:t xml:space="preserve"> למערכת העצבים המרכזית גישה נוחה יותר ל</w:t>
      </w:r>
      <w:r w:rsidR="007F7549">
        <w:rPr>
          <w:rFonts w:ascii="Calibri" w:eastAsia="Calibri" w:hAnsi="Calibri" w:hint="cs"/>
          <w:rtl/>
        </w:rPr>
        <w:t>אזורים מרוחקים של הגוף, כגון כף הרגל</w:t>
      </w:r>
      <w:r w:rsidRPr="0046470F">
        <w:rPr>
          <w:rFonts w:ascii="Calibri" w:eastAsia="Calibri" w:hAnsi="Calibri" w:hint="cs"/>
          <w:rtl/>
        </w:rPr>
        <w:t>.</w:t>
      </w:r>
      <w:r w:rsidR="00F15B5B">
        <w:rPr>
          <w:rFonts w:ascii="Calibri" w:eastAsia="Calibri" w:hAnsi="Calibri" w:hint="cs"/>
          <w:rtl/>
        </w:rPr>
        <w:t xml:space="preserve"> </w:t>
      </w:r>
    </w:p>
    <w:p w14:paraId="46072C47" w14:textId="77777777" w:rsidR="00F15B5B" w:rsidRDefault="00F15B5B" w:rsidP="00F15B5B">
      <w:pPr>
        <w:contextualSpacing/>
        <w:rPr>
          <w:rFonts w:ascii="Calibri" w:eastAsia="Calibri" w:hAnsi="Calibri"/>
          <w:rtl/>
        </w:rPr>
      </w:pPr>
      <w:r>
        <w:rPr>
          <w:rFonts w:ascii="Calibri" w:eastAsia="Calibri" w:hAnsi="Calibri" w:hint="cs"/>
          <w:noProof/>
          <w:rtl/>
        </w:rPr>
        <mc:AlternateContent>
          <mc:Choice Requires="wpg">
            <w:drawing>
              <wp:anchor distT="0" distB="0" distL="114300" distR="114300" simplePos="0" relativeHeight="251664384" behindDoc="0" locked="0" layoutInCell="1" allowOverlap="1" wp14:anchorId="4EFB2704" wp14:editId="6F028CB2">
                <wp:simplePos x="0" y="0"/>
                <wp:positionH relativeFrom="column">
                  <wp:posOffset>-109220</wp:posOffset>
                </wp:positionH>
                <wp:positionV relativeFrom="paragraph">
                  <wp:posOffset>162560</wp:posOffset>
                </wp:positionV>
                <wp:extent cx="4223385" cy="1995170"/>
                <wp:effectExtent l="0" t="0" r="5715" b="5080"/>
                <wp:wrapNone/>
                <wp:docPr id="32" name="קבוצה 32"/>
                <wp:cNvGraphicFramePr/>
                <a:graphic xmlns:a="http://schemas.openxmlformats.org/drawingml/2006/main">
                  <a:graphicData uri="http://schemas.microsoft.com/office/word/2010/wordprocessingGroup">
                    <wpg:wgp>
                      <wpg:cNvGrpSpPr/>
                      <wpg:grpSpPr>
                        <a:xfrm>
                          <a:off x="0" y="0"/>
                          <a:ext cx="4223385" cy="1995170"/>
                          <a:chOff x="0" y="0"/>
                          <a:chExt cx="4223657" cy="1995714"/>
                        </a:xfrm>
                      </wpg:grpSpPr>
                      <pic:pic xmlns:pic="http://schemas.openxmlformats.org/drawingml/2006/picture">
                        <pic:nvPicPr>
                          <pic:cNvPr id="17" name="תמונה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02114" y="0"/>
                            <a:ext cx="1821543" cy="1995714"/>
                          </a:xfrm>
                          <a:prstGeom prst="rect">
                            <a:avLst/>
                          </a:prstGeom>
                          <a:noFill/>
                          <a:ln>
                            <a:noFill/>
                          </a:ln>
                        </pic:spPr>
                      </pic:pic>
                      <wps:wsp>
                        <wps:cNvPr id="30" name="תיבת טקסט 30"/>
                        <wps:cNvSpPr txBox="1"/>
                        <wps:spPr>
                          <a:xfrm>
                            <a:off x="0" y="1560684"/>
                            <a:ext cx="2358390"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E7F8E" w14:textId="77777777" w:rsidR="00401F3A" w:rsidRDefault="00401F3A" w:rsidP="00F15B5B">
                              <w:pPr>
                                <w:pStyle w:val="a3"/>
                                <w:jc w:val="right"/>
                              </w:pPr>
                              <w:r w:rsidRPr="00F563F8">
                                <w:t>Author: Patrick J. Lynch, medical illustrator, some rights reserved by CC-B</w:t>
                              </w:r>
                              <w:r w:rsidRPr="00F563F8">
                                <w:rPr>
                                  <w:sz w:val="16"/>
                                  <w:szCs w:val="16"/>
                                  <w:shd w:val="clear" w:color="auto" w:fill="F9F9F9"/>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FB2704" id="קבוצה 32" o:spid="_x0000_s1047" style="position:absolute;left:0;text-align:left;margin-left:-8.6pt;margin-top:12.8pt;width:332.55pt;height:157.1pt;z-index:251664384;mso-width-relative:margin;mso-height-relative:margin" coordsize="42236,19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">
                <v:shape id="תמונה 13" o:spid="_x0000_s1048" type="#_x0000_t75" style="position:absolute;left:24021;width:18215;height:19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4KrBAAAA2wAAAA8AAABkcnMvZG93bnJldi54bWxET01rAjEQvQv9D2EEb5q1SJWtUaRUkfYg&#10;VQ89Dptxs5hMliTq6q9vCoXe5vE+Z77snBVXCrHxrGA8KkAQV143XCs4HtbDGYiYkDVaz6TgThGW&#10;i6feHEvtb/xF132qRQ7hWKICk1JbShkrQw7jyLfEmTv54DBlGGqpA95yuLPyuShepMOGc4PBlt4M&#10;Vef9xSkoHt/W7Gw4psv9MKs/N+8ffnJWatDvVq8gEnXpX/zn3uo8fwq/v+QD5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b4KrBAAAA2wAAAA8AAAAAAAAAAAAAAAAAnwIA&#10;AGRycy9kb3ducmV2LnhtbFBLBQYAAAAABAAEAPcAAACNAwAAAAA=&#10;">
                  <v:imagedata r:id="rId17" o:title=""/>
                  <v:path arrowok="t"/>
                </v:shape>
                <v:shape id="תיבת טקסט 30" o:spid="_x0000_s1049" type="#_x0000_t202" style="position:absolute;top:15606;width:23583;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18DE7F8E" w14:textId="77777777" w:rsidR="00401F3A" w:rsidRDefault="00401F3A" w:rsidP="00F15B5B">
                        <w:pPr>
                          <w:pStyle w:val="Header"/>
                          <w:jc w:val="right"/>
                        </w:pPr>
                        <w:r w:rsidRPr="00F563F8">
                          <w:t>Author: Patrick J. Lynch, medical illustrator, some rights reserved by CC-B</w:t>
                        </w:r>
                        <w:r w:rsidRPr="00F563F8">
                          <w:rPr>
                            <w:sz w:val="16"/>
                            <w:szCs w:val="16"/>
                            <w:shd w:val="clear" w:color="auto" w:fill="F9F9F9"/>
                          </w:rPr>
                          <w:t>Y</w:t>
                        </w:r>
                      </w:p>
                    </w:txbxContent>
                  </v:textbox>
                </v:shape>
              </v:group>
            </w:pict>
          </mc:Fallback>
        </mc:AlternateContent>
      </w:r>
    </w:p>
    <w:p w14:paraId="1C3A7E6E" w14:textId="77777777" w:rsidR="00F15B5B" w:rsidRDefault="00F15B5B" w:rsidP="00F15B5B">
      <w:pPr>
        <w:contextualSpacing/>
        <w:rPr>
          <w:rFonts w:ascii="Calibri" w:eastAsia="Calibri" w:hAnsi="Calibri"/>
          <w:rtl/>
        </w:rPr>
      </w:pPr>
    </w:p>
    <w:p w14:paraId="0B110540" w14:textId="77777777" w:rsidR="00F15B5B" w:rsidRDefault="00F15B5B" w:rsidP="00F15B5B">
      <w:pPr>
        <w:contextualSpacing/>
        <w:rPr>
          <w:rFonts w:ascii="Calibri" w:eastAsia="Calibri" w:hAnsi="Calibri"/>
          <w:rtl/>
        </w:rPr>
      </w:pPr>
    </w:p>
    <w:p w14:paraId="27032013" w14:textId="77777777" w:rsidR="00F15B5B" w:rsidRDefault="00F15B5B" w:rsidP="00F15B5B">
      <w:pPr>
        <w:contextualSpacing/>
        <w:rPr>
          <w:rFonts w:ascii="Calibri" w:eastAsia="Calibri" w:hAnsi="Calibri"/>
          <w:rtl/>
        </w:rPr>
      </w:pPr>
    </w:p>
    <w:p w14:paraId="3DF238BE" w14:textId="77777777" w:rsidR="00F15B5B" w:rsidRDefault="00F15B5B" w:rsidP="00F15B5B">
      <w:pPr>
        <w:contextualSpacing/>
        <w:rPr>
          <w:rFonts w:ascii="Calibri" w:eastAsia="Calibri" w:hAnsi="Calibri"/>
          <w:rtl/>
        </w:rPr>
      </w:pPr>
    </w:p>
    <w:p w14:paraId="1077A193" w14:textId="77777777" w:rsidR="00F15B5B" w:rsidRDefault="00F15B5B" w:rsidP="00F15B5B">
      <w:pPr>
        <w:contextualSpacing/>
        <w:rPr>
          <w:rFonts w:ascii="Calibri" w:eastAsia="Calibri" w:hAnsi="Calibri"/>
          <w:rtl/>
        </w:rPr>
      </w:pPr>
    </w:p>
    <w:p w14:paraId="587E41FE" w14:textId="77777777" w:rsidR="00F15B5B" w:rsidRDefault="00F15B5B" w:rsidP="00F15B5B">
      <w:pPr>
        <w:contextualSpacing/>
        <w:rPr>
          <w:rFonts w:ascii="Calibri" w:eastAsia="Calibri" w:hAnsi="Calibri"/>
          <w:rtl/>
        </w:rPr>
      </w:pPr>
    </w:p>
    <w:p w14:paraId="7EB692F3" w14:textId="77777777" w:rsidR="00F15B5B" w:rsidRDefault="00F15B5B" w:rsidP="00F15B5B">
      <w:pPr>
        <w:contextualSpacing/>
        <w:rPr>
          <w:rFonts w:ascii="Calibri" w:eastAsia="Calibri" w:hAnsi="Calibri"/>
          <w:rtl/>
        </w:rPr>
      </w:pPr>
    </w:p>
    <w:p w14:paraId="3D3060C6" w14:textId="77777777" w:rsidR="00F15B5B" w:rsidRDefault="00F15B5B" w:rsidP="00F15B5B">
      <w:pPr>
        <w:contextualSpacing/>
        <w:rPr>
          <w:rFonts w:ascii="Calibri" w:eastAsia="Calibri" w:hAnsi="Calibri"/>
          <w:rtl/>
        </w:rPr>
      </w:pPr>
    </w:p>
    <w:p w14:paraId="03FD665F" w14:textId="77777777" w:rsidR="00F15B5B" w:rsidRDefault="00F15B5B" w:rsidP="00F15B5B">
      <w:pPr>
        <w:contextualSpacing/>
        <w:rPr>
          <w:rFonts w:ascii="Calibri" w:eastAsia="Calibri" w:hAnsi="Calibri"/>
          <w:rtl/>
        </w:rPr>
      </w:pPr>
    </w:p>
    <w:p w14:paraId="2B4D0735" w14:textId="77777777" w:rsidR="00F15B5B" w:rsidRDefault="00F15B5B" w:rsidP="00F15B5B">
      <w:pPr>
        <w:contextualSpacing/>
        <w:rPr>
          <w:rFonts w:ascii="Calibri" w:eastAsia="Calibri" w:hAnsi="Calibri"/>
          <w:rtl/>
        </w:rPr>
      </w:pPr>
    </w:p>
    <w:p w14:paraId="451A34AD" w14:textId="77777777" w:rsidR="00F15B5B" w:rsidRDefault="00F15B5B" w:rsidP="00F15B5B">
      <w:pPr>
        <w:contextualSpacing/>
        <w:rPr>
          <w:rFonts w:ascii="Calibri" w:eastAsia="Calibri" w:hAnsi="Calibri"/>
          <w:rtl/>
        </w:rPr>
      </w:pPr>
    </w:p>
    <w:p w14:paraId="1963A213" w14:textId="77777777" w:rsidR="00F15B5B" w:rsidRPr="0046470F" w:rsidRDefault="00F15B5B" w:rsidP="00F15B5B">
      <w:pPr>
        <w:contextualSpacing/>
        <w:rPr>
          <w:rFonts w:ascii="Calibri" w:eastAsia="Calibri" w:hAnsi="Calibri"/>
        </w:rPr>
      </w:pPr>
    </w:p>
    <w:p w14:paraId="1E4D627C" w14:textId="77777777" w:rsidR="00F15B5B" w:rsidRDefault="00F15B5B" w:rsidP="00F15B5B">
      <w:pPr>
        <w:rPr>
          <w:rFonts w:ascii="Calibri" w:eastAsia="Calibri" w:hAnsi="Calibri"/>
          <w:rtl/>
        </w:rPr>
      </w:pPr>
    </w:p>
    <w:p w14:paraId="19C7EFA3" w14:textId="7E0C8A3A" w:rsidR="0046470F" w:rsidRDefault="0046470F" w:rsidP="0065537D">
      <w:pPr>
        <w:rPr>
          <w:rFonts w:ascii="Calibri" w:eastAsia="Calibri" w:hAnsi="Calibri"/>
          <w:rtl/>
        </w:rPr>
      </w:pPr>
      <w:r w:rsidRPr="0046470F">
        <w:rPr>
          <w:rFonts w:ascii="Calibri" w:eastAsia="Calibri" w:hAnsi="Calibri" w:hint="cs"/>
          <w:rtl/>
        </w:rPr>
        <w:t>תמונת ה-</w:t>
      </w:r>
      <w:r w:rsidRPr="0046470F">
        <w:rPr>
          <w:rFonts w:ascii="Calibri" w:eastAsia="Calibri" w:hAnsi="Calibri"/>
        </w:rPr>
        <w:t>MRI</w:t>
      </w:r>
      <w:r w:rsidRPr="0046470F">
        <w:rPr>
          <w:rFonts w:ascii="Calibri" w:eastAsia="Calibri" w:hAnsi="Calibri" w:hint="cs"/>
          <w:rtl/>
        </w:rPr>
        <w:t xml:space="preserve"> (דימות בתהודה מגנטית - </w:t>
      </w:r>
      <w:r w:rsidRPr="0046470F">
        <w:rPr>
          <w:rFonts w:ascii="Calibri" w:eastAsia="Calibri" w:hAnsi="Calibri"/>
        </w:rPr>
        <w:t>Magnetic Resonance Imaging</w:t>
      </w:r>
      <w:r w:rsidRPr="0046470F">
        <w:rPr>
          <w:rFonts w:ascii="Calibri" w:eastAsia="Calibri" w:hAnsi="Calibri" w:hint="cs"/>
          <w:rtl/>
        </w:rPr>
        <w:t>) ממחישה את המשכיות מוחות הגולגולת ומוח ה</w:t>
      </w:r>
      <w:r w:rsidR="00571857">
        <w:rPr>
          <w:rFonts w:ascii="Calibri" w:eastAsia="Calibri" w:hAnsi="Calibri" w:hint="cs"/>
          <w:rtl/>
        </w:rPr>
        <w:t>שִדרה</w:t>
      </w:r>
      <w:r w:rsidRPr="0046470F">
        <w:rPr>
          <w:rFonts w:ascii="Calibri" w:eastAsia="Calibri" w:hAnsi="Calibri" w:hint="cs"/>
          <w:rtl/>
        </w:rPr>
        <w:t xml:space="preserve">. תמונה זו היא </w:t>
      </w:r>
      <w:r w:rsidRPr="0046470F">
        <w:rPr>
          <w:rFonts w:ascii="Calibri" w:eastAsia="Calibri" w:hAnsi="Calibri" w:hint="cs"/>
          <w:b/>
          <w:bCs/>
          <w:rtl/>
        </w:rPr>
        <w:t xml:space="preserve">חתך </w:t>
      </w:r>
      <w:proofErr w:type="spellStart"/>
      <w:r w:rsidR="0065537D">
        <w:rPr>
          <w:rFonts w:ascii="Calibri" w:eastAsia="Calibri" w:hAnsi="Calibri" w:hint="cs"/>
          <w:b/>
          <w:bCs/>
          <w:rtl/>
        </w:rPr>
        <w:t>צידי</w:t>
      </w:r>
      <w:proofErr w:type="spellEnd"/>
      <w:r w:rsidRPr="0046470F">
        <w:rPr>
          <w:rFonts w:ascii="Calibri" w:eastAsia="Calibri" w:hAnsi="Calibri" w:hint="cs"/>
          <w:rtl/>
        </w:rPr>
        <w:t xml:space="preserve"> (חתך מלמעלה למטה שעובר בין שתי העיניים ובמרכז האף </w:t>
      </w:r>
      <w:r w:rsidRPr="0046470F">
        <w:rPr>
          <w:rFonts w:ascii="Calibri" w:eastAsia="Calibri" w:hAnsi="Calibri"/>
          <w:rtl/>
        </w:rPr>
        <w:t>–</w:t>
      </w:r>
      <w:r w:rsidRPr="0046470F">
        <w:rPr>
          <w:rFonts w:ascii="Calibri" w:eastAsia="Calibri" w:hAnsi="Calibri" w:hint="cs"/>
          <w:rtl/>
        </w:rPr>
        <w:t xml:space="preserve"> לכן רואים את האף בשלמותו בתמונה). </w:t>
      </w:r>
    </w:p>
    <w:p w14:paraId="264109B9" w14:textId="77777777" w:rsidR="0046470F" w:rsidRPr="0046470F" w:rsidRDefault="00F15B5B" w:rsidP="00F70DE3">
      <w:pPr>
        <w:numPr>
          <w:ilvl w:val="0"/>
          <w:numId w:val="9"/>
        </w:numPr>
        <w:contextualSpacing/>
        <w:rPr>
          <w:rFonts w:ascii="Calibri" w:eastAsia="Calibri" w:hAnsi="Calibri"/>
        </w:rPr>
      </w:pPr>
      <w:r>
        <w:rPr>
          <w:rFonts w:ascii="Calibri" w:eastAsia="Calibri" w:hAnsi="Calibri" w:hint="cs"/>
          <w:noProof/>
          <w:rtl/>
        </w:rPr>
        <mc:AlternateContent>
          <mc:Choice Requires="wpg">
            <w:drawing>
              <wp:anchor distT="0" distB="0" distL="114300" distR="114300" simplePos="0" relativeHeight="251667456" behindDoc="0" locked="0" layoutInCell="1" allowOverlap="1" wp14:anchorId="77A1A28D" wp14:editId="4FDC6A72">
                <wp:simplePos x="0" y="0"/>
                <wp:positionH relativeFrom="column">
                  <wp:posOffset>870857</wp:posOffset>
                </wp:positionH>
                <wp:positionV relativeFrom="paragraph">
                  <wp:posOffset>594269</wp:posOffset>
                </wp:positionV>
                <wp:extent cx="3810000" cy="3482340"/>
                <wp:effectExtent l="0" t="0" r="0" b="3810"/>
                <wp:wrapNone/>
                <wp:docPr id="36" name="קבוצה 36"/>
                <wp:cNvGraphicFramePr/>
                <a:graphic xmlns:a="http://schemas.openxmlformats.org/drawingml/2006/main">
                  <a:graphicData uri="http://schemas.microsoft.com/office/word/2010/wordprocessingGroup">
                    <wpg:wgp>
                      <wpg:cNvGrpSpPr/>
                      <wpg:grpSpPr>
                        <a:xfrm>
                          <a:off x="0" y="0"/>
                          <a:ext cx="3810000" cy="3482340"/>
                          <a:chOff x="0" y="0"/>
                          <a:chExt cx="3810000" cy="3482340"/>
                        </a:xfrm>
                      </wpg:grpSpPr>
                      <pic:pic xmlns:pic="http://schemas.openxmlformats.org/drawingml/2006/picture">
                        <pic:nvPicPr>
                          <pic:cNvPr id="34" name="תמונה 2" descr="\\mapa\all\שני\מדעי המוח איורים מוכנים ומתורגמים\פרק ראשון – הצגת הרכב מערכת העצבים\spin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w="9525">
                            <a:noFill/>
                            <a:miter lim="800000"/>
                            <a:headEnd/>
                            <a:tailEnd/>
                          </a:ln>
                        </pic:spPr>
                      </pic:pic>
                      <wps:wsp>
                        <wps:cNvPr id="35" name="תיבת טקסט 35"/>
                        <wps:cNvSpPr txBox="1"/>
                        <wps:spPr>
                          <a:xfrm>
                            <a:off x="239486" y="3048000"/>
                            <a:ext cx="318588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A4F43" w14:textId="77777777" w:rsidR="00401F3A" w:rsidRPr="00F15B5B" w:rsidRDefault="00401F3A" w:rsidP="00F15B5B">
                              <w:pPr>
                                <w:pStyle w:val="af7"/>
                                <w:jc w:val="right"/>
                              </w:pPr>
                              <w:r w:rsidRPr="00F15B5B">
                                <w:t xml:space="preserve">Author: </w:t>
                              </w:r>
                              <w:hyperlink r:id="rId19" w:tooltip="User:MrArifnajafov" w:history="1">
                                <w:proofErr w:type="spellStart"/>
                                <w:r w:rsidRPr="00F15B5B">
                                  <w:rPr>
                                    <w:rStyle w:val="Hyperlink"/>
                                    <w:color w:val="595959"/>
                                    <w:u w:val="none"/>
                                  </w:rPr>
                                  <w:t>MrArifnajafov</w:t>
                                </w:r>
                                <w:proofErr w:type="spellEnd"/>
                              </w:hyperlink>
                              <w:r w:rsidRPr="00F15B5B">
                                <w:t>, some rights reserved by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7A1A28D" id="קבוצה 36" o:spid="_x0000_s1050" style="position:absolute;left:0;text-align:left;margin-left:68.55pt;margin-top:46.8pt;width:300pt;height:274.2pt;z-index:251667456" coordsize="38100,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">
                <v:shape id="תמונה 2" o:spid="_x0000_s1051" type="#_x0000_t75" style="position:absolute;width:3810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gD/DAAAA2wAAAA8AAABkcnMvZG93bnJldi54bWxEj0FrwkAUhO9C/8PyCr3ppo1IidmICIHS&#10;6EGr92f2mQSzb8PuVtN/3xUKPQ4z8w2Tr0bTixs531lW8DpLQBDXVnfcKDh+ldN3ED4ga+wtk4If&#10;8rAqniY5ZtreeU+3Q2hEhLDPUEEbwpBJ6euWDPqZHYijd7HOYIjSNVI7vEe46eVbkiykwY7jQosD&#10;bVqqr4dvo6A87tLTuKm259JV1nwOnIYqVerleVwvQQQaw3/4r/2hFaRzeHyJP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eAP8MAAADbAAAADwAAAAAAAAAAAAAAAACf&#10;AgAAZHJzL2Rvd25yZXYueG1sUEsFBgAAAAAEAAQA9wAAAI8DAAAAAA==&#10;">
                  <v:imagedata r:id="rId20" o:title="spine"/>
                  <v:path arrowok="t"/>
                </v:shape>
                <v:shape id="תיבת טקסט 35" o:spid="_x0000_s1052" type="#_x0000_t202" style="position:absolute;left:2394;top:30480;width:3185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E5A4F43" w14:textId="77777777" w:rsidR="00401F3A" w:rsidRPr="00F15B5B" w:rsidRDefault="00401F3A" w:rsidP="00F15B5B">
                        <w:pPr>
                          <w:pStyle w:val="a"/>
                          <w:jc w:val="right"/>
                        </w:pPr>
                        <w:r w:rsidRPr="00F15B5B">
                          <w:t xml:space="preserve">Author: </w:t>
                        </w:r>
                        <w:hyperlink r:id="rId21" w:tooltip="User:MrArifnajafov" w:history="1">
                          <w:r w:rsidRPr="00F15B5B">
                            <w:rPr>
                              <w:rStyle w:val="Hyperlink"/>
                              <w:color w:val="595959"/>
                              <w:u w:val="none"/>
                            </w:rPr>
                            <w:t>MrArifnajafov</w:t>
                          </w:r>
                        </w:hyperlink>
                        <w:r w:rsidRPr="00F15B5B">
                          <w:t>, some rights reserved by CC-BY-SA</w:t>
                        </w:r>
                      </w:p>
                    </w:txbxContent>
                  </v:textbox>
                </v:shape>
              </v:group>
            </w:pict>
          </mc:Fallback>
        </mc:AlternateContent>
      </w:r>
      <w:r w:rsidR="00F70DE3">
        <w:rPr>
          <w:rFonts w:ascii="Calibri" w:eastAsia="Calibri" w:hAnsi="Calibri" w:hint="cs"/>
          <w:rtl/>
        </w:rPr>
        <w:t>חוט</w:t>
      </w:r>
      <w:r w:rsidR="0046470F" w:rsidRPr="0046470F">
        <w:rPr>
          <w:rFonts w:ascii="Calibri" w:eastAsia="Calibri" w:hAnsi="Calibri" w:hint="cs"/>
          <w:rtl/>
        </w:rPr>
        <w:t xml:space="preserve"> ה</w:t>
      </w:r>
      <w:r w:rsidR="0065537D">
        <w:rPr>
          <w:rFonts w:ascii="Calibri" w:eastAsia="Calibri" w:hAnsi="Calibri" w:hint="cs"/>
          <w:rtl/>
        </w:rPr>
        <w:t>שִדרה הוא מוח לכל דבר</w:t>
      </w:r>
      <w:r w:rsidR="0046470F" w:rsidRPr="0046470F">
        <w:rPr>
          <w:rFonts w:ascii="Calibri" w:eastAsia="Calibri" w:hAnsi="Calibri" w:hint="cs"/>
          <w:rtl/>
        </w:rPr>
        <w:t xml:space="preserve">. הוא </w:t>
      </w:r>
      <w:r w:rsidR="00F70DE3">
        <w:rPr>
          <w:rFonts w:ascii="Calibri" w:eastAsia="Calibri" w:hAnsi="Calibri" w:hint="cs"/>
          <w:rtl/>
        </w:rPr>
        <w:t>מושחל בתוך חוליות עמוד השִדרה:</w:t>
      </w:r>
    </w:p>
    <w:p w14:paraId="281EB8F4" w14:textId="77777777" w:rsidR="00F15B5B" w:rsidRDefault="00F15B5B" w:rsidP="00F15B5B">
      <w:pPr>
        <w:rPr>
          <w:rFonts w:ascii="Calibri" w:eastAsia="Calibri" w:hAnsi="Calibri"/>
          <w:rtl/>
        </w:rPr>
      </w:pPr>
    </w:p>
    <w:p w14:paraId="3DAA2BB4" w14:textId="77777777" w:rsidR="00F15B5B" w:rsidRDefault="00F15B5B" w:rsidP="00F15B5B">
      <w:pPr>
        <w:rPr>
          <w:rFonts w:ascii="Calibri" w:eastAsia="Calibri" w:hAnsi="Calibri"/>
          <w:rtl/>
        </w:rPr>
      </w:pPr>
    </w:p>
    <w:p w14:paraId="445B61AC" w14:textId="77777777" w:rsidR="00F15B5B" w:rsidRDefault="00F15B5B" w:rsidP="00F15B5B">
      <w:pPr>
        <w:rPr>
          <w:rFonts w:ascii="Calibri" w:eastAsia="Calibri" w:hAnsi="Calibri"/>
          <w:rtl/>
        </w:rPr>
      </w:pPr>
    </w:p>
    <w:p w14:paraId="00BECFB1" w14:textId="77777777" w:rsidR="00F15B5B" w:rsidRDefault="00F15B5B" w:rsidP="00F15B5B">
      <w:pPr>
        <w:rPr>
          <w:rFonts w:ascii="Calibri" w:eastAsia="Calibri" w:hAnsi="Calibri"/>
          <w:rtl/>
        </w:rPr>
      </w:pPr>
    </w:p>
    <w:p w14:paraId="3332625D" w14:textId="77777777" w:rsidR="00F15B5B" w:rsidRDefault="00F15B5B" w:rsidP="00F15B5B">
      <w:pPr>
        <w:rPr>
          <w:rFonts w:ascii="Calibri" w:eastAsia="Calibri" w:hAnsi="Calibri"/>
          <w:rtl/>
        </w:rPr>
      </w:pPr>
    </w:p>
    <w:p w14:paraId="2EF451F2" w14:textId="77777777" w:rsidR="00F15B5B" w:rsidRDefault="00F15B5B" w:rsidP="00F15B5B">
      <w:pPr>
        <w:rPr>
          <w:rFonts w:ascii="Calibri" w:eastAsia="Calibri" w:hAnsi="Calibri"/>
          <w:rtl/>
        </w:rPr>
      </w:pPr>
    </w:p>
    <w:p w14:paraId="6DF86CD1" w14:textId="77777777" w:rsidR="00F15B5B" w:rsidRDefault="00F15B5B" w:rsidP="00F15B5B">
      <w:pPr>
        <w:rPr>
          <w:rFonts w:ascii="Calibri" w:eastAsia="Calibri" w:hAnsi="Calibri"/>
          <w:rtl/>
        </w:rPr>
      </w:pPr>
    </w:p>
    <w:p w14:paraId="6E738373" w14:textId="77777777" w:rsidR="00F15B5B" w:rsidRDefault="00F15B5B" w:rsidP="00F15B5B">
      <w:pPr>
        <w:rPr>
          <w:rFonts w:ascii="Calibri" w:eastAsia="Calibri" w:hAnsi="Calibri"/>
          <w:rtl/>
        </w:rPr>
      </w:pPr>
    </w:p>
    <w:p w14:paraId="6086BC33" w14:textId="77777777" w:rsidR="00F15B5B" w:rsidRDefault="00F15B5B" w:rsidP="00F15B5B">
      <w:pPr>
        <w:rPr>
          <w:rFonts w:ascii="Calibri" w:eastAsia="Calibri" w:hAnsi="Calibri"/>
          <w:rtl/>
        </w:rPr>
      </w:pPr>
    </w:p>
    <w:p w14:paraId="2BEEE03F" w14:textId="77777777" w:rsidR="00F15B5B" w:rsidRDefault="00F15B5B" w:rsidP="00F15B5B">
      <w:pPr>
        <w:rPr>
          <w:rFonts w:ascii="Calibri" w:eastAsia="Calibri" w:hAnsi="Calibri"/>
          <w:rtl/>
        </w:rPr>
      </w:pPr>
    </w:p>
    <w:p w14:paraId="061DA410" w14:textId="77777777" w:rsidR="00F15B5B" w:rsidRDefault="00F15B5B" w:rsidP="00F15B5B">
      <w:pPr>
        <w:rPr>
          <w:rFonts w:ascii="Calibri" w:eastAsia="Calibri" w:hAnsi="Calibri"/>
          <w:rtl/>
        </w:rPr>
      </w:pPr>
    </w:p>
    <w:p w14:paraId="3A2B9EC1" w14:textId="77777777" w:rsidR="00F15B5B" w:rsidRDefault="00F15B5B" w:rsidP="00F15B5B">
      <w:pPr>
        <w:rPr>
          <w:rFonts w:ascii="Calibri" w:eastAsia="Calibri" w:hAnsi="Calibri"/>
          <w:rtl/>
        </w:rPr>
      </w:pPr>
    </w:p>
    <w:p w14:paraId="36761AA5" w14:textId="421FDC30" w:rsidR="00435BB0" w:rsidRDefault="0046470F" w:rsidP="00435BB0">
      <w:pPr>
        <w:rPr>
          <w:rFonts w:ascii="Calibri" w:eastAsia="Calibri" w:hAnsi="Calibri"/>
          <w:rtl/>
        </w:rPr>
      </w:pPr>
      <w:r w:rsidRPr="0046470F">
        <w:rPr>
          <w:rFonts w:ascii="Calibri" w:eastAsia="Calibri" w:hAnsi="Calibri" w:hint="cs"/>
          <w:rtl/>
        </w:rPr>
        <w:t>בתמונה אפשר לראות שעמוד השִדרה מתחיל ביחד עם מוח ה</w:t>
      </w:r>
      <w:r w:rsidR="00571857">
        <w:rPr>
          <w:rFonts w:ascii="Calibri" w:eastAsia="Calibri" w:hAnsi="Calibri" w:hint="cs"/>
          <w:rtl/>
        </w:rPr>
        <w:t>שִדרה</w:t>
      </w:r>
      <w:r w:rsidRPr="0046470F">
        <w:rPr>
          <w:rFonts w:ascii="Calibri" w:eastAsia="Calibri" w:hAnsi="Calibri" w:hint="cs"/>
          <w:rtl/>
        </w:rPr>
        <w:t xml:space="preserve">. כמו כן רואים שמערכת העצבים </w:t>
      </w:r>
      <w:r w:rsidRPr="0046470F">
        <w:rPr>
          <w:rFonts w:ascii="Calibri" w:eastAsia="Calibri" w:hAnsi="Calibri" w:hint="cs"/>
          <w:b/>
          <w:bCs/>
          <w:rtl/>
        </w:rPr>
        <w:t>המרכזית</w:t>
      </w:r>
      <w:r w:rsidRPr="0046470F">
        <w:rPr>
          <w:rFonts w:ascii="Calibri" w:eastAsia="Calibri" w:hAnsi="Calibri" w:hint="cs"/>
          <w:rtl/>
        </w:rPr>
        <w:t xml:space="preserve"> מוגנת כולה בעצמות: הגולגולת ועמוד השִדרה. </w:t>
      </w:r>
    </w:p>
    <w:p w14:paraId="6BE8FF2F" w14:textId="39D10CAA" w:rsidR="0046470F" w:rsidRPr="0046470F" w:rsidRDefault="00E24021" w:rsidP="00E24021">
      <w:pPr>
        <w:ind w:left="720"/>
        <w:rPr>
          <w:rFonts w:ascii="Calibri" w:eastAsia="Calibri" w:hAnsi="Calibri"/>
          <w:rtl/>
        </w:rPr>
      </w:pPr>
      <w:r>
        <w:rPr>
          <w:noProof/>
          <w:rtl/>
        </w:rPr>
        <w:lastRenderedPageBreak/>
        <w:drawing>
          <wp:anchor distT="0" distB="0" distL="114300" distR="114300" simplePos="0" relativeHeight="251812864" behindDoc="0" locked="0" layoutInCell="1" allowOverlap="1" wp14:anchorId="339CE985" wp14:editId="5AC466B2">
            <wp:simplePos x="0" y="0"/>
            <wp:positionH relativeFrom="column">
              <wp:posOffset>5346700</wp:posOffset>
            </wp:positionH>
            <wp:positionV relativeFrom="paragraph">
              <wp:posOffset>-20320</wp:posOffset>
            </wp:positionV>
            <wp:extent cx="535940" cy="535940"/>
            <wp:effectExtent l="0" t="0" r="0" b="0"/>
            <wp:wrapNone/>
            <wp:docPr id="72" name="תמונה 72"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70F" w:rsidRPr="0046470F">
        <w:rPr>
          <w:rFonts w:ascii="Calibri" w:eastAsia="Calibri" w:hAnsi="Calibri" w:hint="cs"/>
          <w:rtl/>
        </w:rPr>
        <w:t xml:space="preserve">המחשה: אפשר לבקש מן התלמידים למשש את עמוד השִדרה </w:t>
      </w:r>
      <w:proofErr w:type="spellStart"/>
      <w:r w:rsidR="0046470F" w:rsidRPr="0046470F">
        <w:rPr>
          <w:rFonts w:ascii="Calibri" w:eastAsia="Calibri" w:hAnsi="Calibri" w:hint="cs"/>
          <w:rtl/>
        </w:rPr>
        <w:t>הצווארי</w:t>
      </w:r>
      <w:proofErr w:type="spellEnd"/>
      <w:r w:rsidR="0046470F" w:rsidRPr="0046470F">
        <w:rPr>
          <w:rFonts w:ascii="Calibri" w:eastAsia="Calibri" w:hAnsi="Calibri" w:hint="cs"/>
          <w:rtl/>
        </w:rPr>
        <w:t xml:space="preserve"> של עצמם, כדי לקבל תחושה של מיקום חוט השִדרה.</w:t>
      </w:r>
      <w:r>
        <w:rPr>
          <w:rFonts w:ascii="Calibri" w:eastAsia="Calibri" w:hAnsi="Calibri" w:hint="cs"/>
          <w:rtl/>
        </w:rPr>
        <w:t xml:space="preserve"> </w:t>
      </w:r>
    </w:p>
    <w:p w14:paraId="644BE2E5" w14:textId="77777777" w:rsidR="00E24021" w:rsidRPr="00E24021" w:rsidRDefault="00E24021" w:rsidP="00E24021">
      <w:pPr>
        <w:contextualSpacing/>
        <w:rPr>
          <w:rFonts w:ascii="Calibri" w:eastAsia="Calibri" w:hAnsi="Calibri"/>
        </w:rPr>
      </w:pPr>
    </w:p>
    <w:p w14:paraId="6492A6B5" w14:textId="52D9DA92" w:rsidR="0046470F" w:rsidRPr="0046470F" w:rsidRDefault="0046470F" w:rsidP="004D5170">
      <w:pPr>
        <w:numPr>
          <w:ilvl w:val="0"/>
          <w:numId w:val="9"/>
        </w:numPr>
        <w:contextualSpacing/>
        <w:rPr>
          <w:rFonts w:ascii="Calibri" w:eastAsia="Calibri" w:hAnsi="Calibri"/>
        </w:rPr>
      </w:pPr>
      <w:r w:rsidRPr="0046470F">
        <w:rPr>
          <w:rFonts w:ascii="Calibri" w:eastAsia="Calibri" w:hAnsi="Calibri" w:hint="cs"/>
          <w:b/>
          <w:bCs/>
          <w:rtl/>
        </w:rPr>
        <w:t>הגנה</w:t>
      </w:r>
      <w:r w:rsidRPr="0046470F">
        <w:rPr>
          <w:rFonts w:ascii="Calibri" w:eastAsia="Calibri" w:hAnsi="Calibri"/>
          <w:b/>
          <w:bCs/>
          <w:rtl/>
        </w:rPr>
        <w:t xml:space="preserve"> </w:t>
      </w:r>
      <w:r w:rsidR="00A76FAA">
        <w:rPr>
          <w:rFonts w:ascii="Calibri" w:eastAsia="Calibri" w:hAnsi="Calibri" w:hint="cs"/>
          <w:b/>
          <w:bCs/>
          <w:rtl/>
        </w:rPr>
        <w:t>מיוחדת</w:t>
      </w:r>
      <w:r w:rsidRPr="0046470F">
        <w:rPr>
          <w:rFonts w:ascii="Calibri" w:eastAsia="Calibri" w:hAnsi="Calibri"/>
          <w:b/>
          <w:bCs/>
          <w:rtl/>
        </w:rPr>
        <w:t xml:space="preserve"> </w:t>
      </w:r>
      <w:r w:rsidRPr="0046470F">
        <w:rPr>
          <w:rFonts w:ascii="Calibri" w:eastAsia="Calibri" w:hAnsi="Calibri" w:hint="cs"/>
          <w:b/>
          <w:bCs/>
          <w:rtl/>
        </w:rPr>
        <w:t>למערכת</w:t>
      </w:r>
      <w:r w:rsidRPr="0046470F">
        <w:rPr>
          <w:rFonts w:ascii="Calibri" w:eastAsia="Calibri" w:hAnsi="Calibri"/>
          <w:b/>
          <w:bCs/>
          <w:rtl/>
        </w:rPr>
        <w:t xml:space="preserve"> </w:t>
      </w:r>
      <w:r w:rsidRPr="0046470F">
        <w:rPr>
          <w:rFonts w:ascii="Calibri" w:eastAsia="Calibri" w:hAnsi="Calibri" w:hint="cs"/>
          <w:b/>
          <w:bCs/>
          <w:rtl/>
        </w:rPr>
        <w:t>העצבים</w:t>
      </w:r>
      <w:r w:rsidRPr="0046470F">
        <w:rPr>
          <w:rFonts w:ascii="Calibri" w:eastAsia="Calibri" w:hAnsi="Calibri"/>
          <w:b/>
          <w:bCs/>
          <w:rtl/>
        </w:rPr>
        <w:t xml:space="preserve"> </w:t>
      </w:r>
      <w:r w:rsidRPr="0046470F">
        <w:rPr>
          <w:rFonts w:ascii="Calibri" w:eastAsia="Calibri" w:hAnsi="Calibri" w:hint="cs"/>
          <w:b/>
          <w:bCs/>
          <w:rtl/>
        </w:rPr>
        <w:t>המרכזית</w:t>
      </w:r>
      <w:r w:rsidRPr="0046470F">
        <w:rPr>
          <w:rFonts w:ascii="Calibri" w:eastAsia="Calibri" w:hAnsi="Calibri"/>
        </w:rPr>
        <w:t>:</w:t>
      </w:r>
      <w:r w:rsidR="00B54E4A">
        <w:rPr>
          <w:rFonts w:ascii="Calibri" w:eastAsia="Calibri" w:hAnsi="Calibri" w:hint="cs"/>
          <w:rtl/>
        </w:rPr>
        <w:t xml:space="preserve"> מוח</w:t>
      </w:r>
      <w:r w:rsidRPr="0046470F">
        <w:rPr>
          <w:rFonts w:ascii="Calibri" w:eastAsia="Calibri" w:hAnsi="Calibri" w:hint="cs"/>
          <w:rtl/>
        </w:rPr>
        <w:t xml:space="preserve"> הגולגולת ומוח ה</w:t>
      </w:r>
      <w:r w:rsidR="00571857">
        <w:rPr>
          <w:rFonts w:ascii="Calibri" w:eastAsia="Calibri" w:hAnsi="Calibri" w:hint="cs"/>
          <w:rtl/>
        </w:rPr>
        <w:t>שִדרה</w:t>
      </w:r>
      <w:r w:rsidRPr="0046470F">
        <w:rPr>
          <w:rFonts w:ascii="Calibri" w:eastAsia="Calibri" w:hAnsi="Calibri" w:hint="cs"/>
          <w:rtl/>
        </w:rPr>
        <w:t xml:space="preserve"> </w:t>
      </w:r>
      <w:r w:rsidR="004D5170">
        <w:rPr>
          <w:rFonts w:ascii="Calibri" w:eastAsia="Calibri" w:hAnsi="Calibri" w:hint="cs"/>
          <w:rtl/>
        </w:rPr>
        <w:t>מהווים את</w:t>
      </w:r>
      <w:r w:rsidR="004D5170" w:rsidRPr="0046470F">
        <w:rPr>
          <w:rFonts w:ascii="Calibri" w:eastAsia="Calibri" w:hAnsi="Calibri" w:hint="cs"/>
          <w:rtl/>
        </w:rPr>
        <w:t xml:space="preserve"> </w:t>
      </w:r>
      <w:r w:rsidRPr="0046470F">
        <w:rPr>
          <w:rFonts w:ascii="Calibri" w:eastAsia="Calibri" w:hAnsi="Calibri" w:hint="cs"/>
          <w:rtl/>
        </w:rPr>
        <w:t>מערכת העצבים המרכזית, כלומר מרכז הבקרה הגבוה ביותר של הגוף. הגוף אינו יכול להתקיים בלעדיהם, ולכן הם זוכים להגנה מיוחדת</w:t>
      </w:r>
      <w:r w:rsidR="005457B9">
        <w:rPr>
          <w:rFonts w:ascii="Calibri" w:eastAsia="Calibri" w:hAnsi="Calibri" w:hint="cs"/>
          <w:rtl/>
        </w:rPr>
        <w:t>, בין היתר</w:t>
      </w:r>
      <w:r w:rsidRPr="0046470F">
        <w:rPr>
          <w:rFonts w:ascii="Calibri" w:eastAsia="Calibri" w:hAnsi="Calibri" w:hint="cs"/>
          <w:rtl/>
        </w:rPr>
        <w:t>:</w:t>
      </w:r>
    </w:p>
    <w:p w14:paraId="691258AD" w14:textId="01723203" w:rsidR="005457B9" w:rsidRDefault="000C7E01" w:rsidP="005457B9">
      <w:pPr>
        <w:numPr>
          <w:ilvl w:val="1"/>
          <w:numId w:val="9"/>
        </w:numPr>
        <w:contextualSpacing/>
        <w:rPr>
          <w:rFonts w:ascii="Calibri" w:eastAsia="Calibri" w:hAnsi="Calibri"/>
        </w:rPr>
      </w:pPr>
      <w:proofErr w:type="spellStart"/>
      <w:r>
        <w:rPr>
          <w:rFonts w:ascii="Calibri" w:eastAsia="Calibri" w:hAnsi="Calibri" w:hint="cs"/>
          <w:rtl/>
        </w:rPr>
        <w:t>מעוטפים</w:t>
      </w:r>
      <w:proofErr w:type="spellEnd"/>
      <w:r w:rsidR="005457B9" w:rsidRPr="0046470F">
        <w:rPr>
          <w:rFonts w:ascii="Calibri" w:eastAsia="Calibri" w:hAnsi="Calibri" w:hint="cs"/>
          <w:rtl/>
        </w:rPr>
        <w:t xml:space="preserve"> בעצמות הגולגולת ובעמוד השִדרה.</w:t>
      </w:r>
    </w:p>
    <w:p w14:paraId="7FE0C667" w14:textId="77777777" w:rsidR="0046470F" w:rsidRPr="005457B9" w:rsidRDefault="0046470F" w:rsidP="005457B9">
      <w:pPr>
        <w:numPr>
          <w:ilvl w:val="1"/>
          <w:numId w:val="9"/>
        </w:numPr>
        <w:contextualSpacing/>
        <w:rPr>
          <w:rFonts w:ascii="Calibri" w:eastAsia="Calibri" w:hAnsi="Calibri"/>
        </w:rPr>
      </w:pPr>
      <w:r w:rsidRPr="0046470F">
        <w:rPr>
          <w:rFonts w:ascii="Calibri" w:eastAsia="Calibri" w:hAnsi="Calibri" w:hint="cs"/>
          <w:rtl/>
        </w:rPr>
        <w:t>מכוסים בשק, בו הם צפים בנוזל מונע זעזועים.</w:t>
      </w:r>
    </w:p>
    <w:p w14:paraId="6D284A49" w14:textId="77777777" w:rsidR="0046470F" w:rsidRPr="0046470F" w:rsidRDefault="0046470F" w:rsidP="005457B9">
      <w:pPr>
        <w:ind w:left="2160"/>
        <w:contextualSpacing/>
        <w:rPr>
          <w:rFonts w:ascii="Calibri" w:eastAsia="Calibri" w:hAnsi="Calibri"/>
        </w:rPr>
      </w:pPr>
    </w:p>
    <w:p w14:paraId="3DB6CFE0" w14:textId="77777777" w:rsidR="00CF5EBE" w:rsidRDefault="00CF5EBE" w:rsidP="00F15B5B">
      <w:pPr>
        <w:numPr>
          <w:ilvl w:val="0"/>
          <w:numId w:val="9"/>
        </w:numPr>
        <w:contextualSpacing/>
        <w:rPr>
          <w:rFonts w:ascii="Calibri" w:eastAsia="Calibri" w:hAnsi="Calibri"/>
        </w:rPr>
      </w:pPr>
      <w:r>
        <w:rPr>
          <w:rFonts w:ascii="Calibri" w:eastAsia="Calibri" w:hAnsi="Calibri" w:hint="cs"/>
          <w:rtl/>
        </w:rPr>
        <w:t>למה כה חשוב להגן על מערכת העצבים המרכזית?</w:t>
      </w:r>
    </w:p>
    <w:p w14:paraId="295199DF" w14:textId="77777777" w:rsidR="00CF5EBE" w:rsidRDefault="00CF5EBE" w:rsidP="00F15B5B">
      <w:pPr>
        <w:numPr>
          <w:ilvl w:val="0"/>
          <w:numId w:val="9"/>
        </w:numPr>
        <w:contextualSpacing/>
        <w:rPr>
          <w:rFonts w:ascii="Calibri" w:eastAsia="Calibri" w:hAnsi="Calibri"/>
        </w:rPr>
      </w:pPr>
      <w:r>
        <w:rPr>
          <w:rFonts w:ascii="Calibri" w:eastAsia="Calibri" w:hAnsi="Calibri" w:hint="cs"/>
          <w:rtl/>
        </w:rPr>
        <w:t>משום ש:</w:t>
      </w:r>
    </w:p>
    <w:p w14:paraId="3A88BD27" w14:textId="7F37CBC7" w:rsidR="00CF5EBE" w:rsidRDefault="00CF5EBE" w:rsidP="00CF5EBE">
      <w:pPr>
        <w:numPr>
          <w:ilvl w:val="1"/>
          <w:numId w:val="9"/>
        </w:numPr>
        <w:contextualSpacing/>
        <w:rPr>
          <w:rFonts w:ascii="Calibri" w:eastAsia="Calibri" w:hAnsi="Calibri"/>
        </w:rPr>
      </w:pPr>
      <w:r>
        <w:rPr>
          <w:rFonts w:ascii="Calibri" w:eastAsia="Calibri" w:hAnsi="Calibri" w:hint="cs"/>
          <w:rtl/>
        </w:rPr>
        <w:t>היא זו שמפרשת את כל המידע שמתקבל בחושים שלנו</w:t>
      </w:r>
      <w:r w:rsidR="003C08D8">
        <w:rPr>
          <w:rFonts w:ascii="Calibri" w:eastAsia="Calibri" w:hAnsi="Calibri" w:hint="cs"/>
          <w:rtl/>
        </w:rPr>
        <w:t xml:space="preserve"> ויוצרת לנו את תמונת העולם</w:t>
      </w:r>
      <w:r>
        <w:rPr>
          <w:rFonts w:ascii="Calibri" w:eastAsia="Calibri" w:hAnsi="Calibri" w:hint="cs"/>
          <w:rtl/>
        </w:rPr>
        <w:t>.</w:t>
      </w:r>
    </w:p>
    <w:p w14:paraId="2ACD6367" w14:textId="77777777" w:rsidR="00CF5EBE" w:rsidRDefault="00CF5EBE" w:rsidP="00CF5EBE">
      <w:pPr>
        <w:numPr>
          <w:ilvl w:val="1"/>
          <w:numId w:val="9"/>
        </w:numPr>
        <w:contextualSpacing/>
        <w:rPr>
          <w:rFonts w:ascii="Calibri" w:eastAsia="Calibri" w:hAnsi="Calibri"/>
        </w:rPr>
      </w:pPr>
      <w:r>
        <w:rPr>
          <w:rFonts w:ascii="Calibri" w:eastAsia="Calibri" w:hAnsi="Calibri" w:hint="cs"/>
          <w:rtl/>
        </w:rPr>
        <w:t>היא זו שמבקרת את ההתנהגות שלנו.</w:t>
      </w:r>
    </w:p>
    <w:p w14:paraId="246B1EEA" w14:textId="77777777" w:rsidR="003C08D8" w:rsidRDefault="003C08D8" w:rsidP="003C08D8">
      <w:pPr>
        <w:numPr>
          <w:ilvl w:val="1"/>
          <w:numId w:val="9"/>
        </w:numPr>
        <w:contextualSpacing/>
        <w:rPr>
          <w:rFonts w:ascii="Calibri" w:eastAsia="Calibri" w:hAnsi="Calibri"/>
        </w:rPr>
      </w:pPr>
      <w:r>
        <w:rPr>
          <w:rFonts w:ascii="Calibri" w:eastAsia="Calibri" w:hAnsi="Calibri" w:hint="cs"/>
          <w:rtl/>
        </w:rPr>
        <w:t xml:space="preserve">היא מכילה את </w:t>
      </w:r>
      <w:proofErr w:type="spellStart"/>
      <w:r>
        <w:rPr>
          <w:rFonts w:ascii="Calibri" w:eastAsia="Calibri" w:hAnsi="Calibri" w:hint="cs"/>
          <w:rtl/>
        </w:rPr>
        <w:t>הזכרונות</w:t>
      </w:r>
      <w:proofErr w:type="spellEnd"/>
      <w:r>
        <w:rPr>
          <w:rFonts w:ascii="Calibri" w:eastAsia="Calibri" w:hAnsi="Calibri" w:hint="cs"/>
          <w:rtl/>
        </w:rPr>
        <w:t xml:space="preserve"> שלנו.</w:t>
      </w:r>
    </w:p>
    <w:p w14:paraId="3C8DCF33" w14:textId="77777777" w:rsidR="00CF5EBE" w:rsidRDefault="00CF5EBE" w:rsidP="004254B8">
      <w:pPr>
        <w:numPr>
          <w:ilvl w:val="1"/>
          <w:numId w:val="9"/>
        </w:numPr>
        <w:contextualSpacing/>
        <w:rPr>
          <w:rFonts w:ascii="Calibri" w:eastAsia="Calibri" w:hAnsi="Calibri"/>
        </w:rPr>
      </w:pPr>
      <w:r>
        <w:rPr>
          <w:rFonts w:ascii="Calibri" w:eastAsia="Calibri" w:hAnsi="Calibri" w:hint="cs"/>
          <w:rtl/>
        </w:rPr>
        <w:t xml:space="preserve">היא קובעת את ההעדפות שלנו </w:t>
      </w:r>
      <w:r>
        <w:rPr>
          <w:rFonts w:ascii="Calibri" w:eastAsia="Calibri" w:hAnsi="Calibri"/>
          <w:rtl/>
        </w:rPr>
        <w:t>–</w:t>
      </w:r>
      <w:r>
        <w:rPr>
          <w:rFonts w:ascii="Calibri" w:eastAsia="Calibri" w:hAnsi="Calibri" w:hint="cs"/>
          <w:rtl/>
        </w:rPr>
        <w:t xml:space="preserve"> מה אנחנו אוהבים ומה אנחנו שונאים.</w:t>
      </w:r>
    </w:p>
    <w:p w14:paraId="2752A95A" w14:textId="77777777" w:rsidR="00CF5EBE" w:rsidRDefault="00CF5EBE" w:rsidP="004254B8">
      <w:pPr>
        <w:numPr>
          <w:ilvl w:val="1"/>
          <w:numId w:val="9"/>
        </w:numPr>
        <w:contextualSpacing/>
        <w:rPr>
          <w:rFonts w:ascii="Calibri" w:eastAsia="Calibri" w:hAnsi="Calibri"/>
        </w:rPr>
      </w:pPr>
      <w:r>
        <w:rPr>
          <w:rFonts w:ascii="Calibri" w:eastAsia="Calibri" w:hAnsi="Calibri" w:hint="cs"/>
          <w:rtl/>
        </w:rPr>
        <w:t>היא מגדירה את רמת המוטיבציה שלנו.</w:t>
      </w:r>
    </w:p>
    <w:p w14:paraId="2937A2A9" w14:textId="0D10C202" w:rsidR="0046470F" w:rsidRPr="00F15B5B" w:rsidRDefault="00F15B5B" w:rsidP="00F15B5B">
      <w:pPr>
        <w:ind w:left="360"/>
        <w:rPr>
          <w:rFonts w:ascii="Calibri" w:eastAsia="Calibri" w:hAnsi="Calibri"/>
          <w:rtl/>
        </w:rPr>
      </w:pPr>
      <w:r>
        <w:rPr>
          <w:noProof/>
          <w:rtl/>
        </w:rPr>
        <w:drawing>
          <wp:anchor distT="0" distB="0" distL="114300" distR="114300" simplePos="0" relativeHeight="251679744" behindDoc="0" locked="0" layoutInCell="1" allowOverlap="1" wp14:anchorId="266467EF" wp14:editId="55EC72E7">
            <wp:simplePos x="0" y="0"/>
            <wp:positionH relativeFrom="column">
              <wp:posOffset>5346700</wp:posOffset>
            </wp:positionH>
            <wp:positionV relativeFrom="paragraph">
              <wp:posOffset>281940</wp:posOffset>
            </wp:positionV>
            <wp:extent cx="536400" cy="536400"/>
            <wp:effectExtent l="0" t="0" r="0" b="0"/>
            <wp:wrapNone/>
            <wp:docPr id="2" name="תמונה 2"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7F360" w14:textId="77777777" w:rsidR="0046470F" w:rsidRPr="00F15B5B" w:rsidRDefault="0046470F" w:rsidP="00F15B5B">
      <w:pPr>
        <w:ind w:left="720"/>
        <w:rPr>
          <w:rFonts w:ascii="Calibri" w:eastAsia="Calibri" w:hAnsi="Calibri"/>
          <w:b/>
          <w:bCs/>
          <w:i/>
          <w:iCs/>
        </w:rPr>
      </w:pPr>
      <w:r w:rsidRPr="00F15B5B">
        <w:rPr>
          <w:rFonts w:ascii="Calibri" w:eastAsia="Calibri" w:hAnsi="Calibri" w:hint="cs"/>
          <w:b/>
          <w:bCs/>
          <w:i/>
          <w:iCs/>
          <w:rtl/>
        </w:rPr>
        <w:t xml:space="preserve">אם הייתה בידינו הטכנולוגיה לעשות ניתוח השתלה של מערכת עצבים מרכזית, מה הייתה המשמעות של ניתוח כזה? האם השתלת מוח היא כמו השתלת לב או כליה? האם מושתל מוח נשאר אותו אדם לאחר ההשתלה, כשם שמושתל לב נשאר אותו אדם? על כן נאמר </w:t>
      </w:r>
      <w:r w:rsidRPr="00F15B5B">
        <w:rPr>
          <w:rFonts w:ascii="Calibri" w:eastAsia="Calibri" w:hAnsi="Calibri"/>
          <w:b/>
          <w:bCs/>
          <w:i/>
          <w:iCs/>
          <w:rtl/>
        </w:rPr>
        <w:t>–</w:t>
      </w:r>
      <w:r w:rsidRPr="00F15B5B">
        <w:rPr>
          <w:rFonts w:ascii="Calibri" w:eastAsia="Calibri" w:hAnsi="Calibri" w:hint="cs"/>
          <w:b/>
          <w:bCs/>
          <w:i/>
          <w:iCs/>
          <w:rtl/>
        </w:rPr>
        <w:t xml:space="preserve"> המוח שלי הוא מי שאני.</w:t>
      </w:r>
    </w:p>
    <w:p w14:paraId="6CF09CBD" w14:textId="77777777" w:rsidR="0046470F" w:rsidRPr="0004704D" w:rsidRDefault="0046470F" w:rsidP="00F15B5B">
      <w:pPr>
        <w:rPr>
          <w:rFonts w:ascii="Calibri" w:eastAsia="Calibri" w:hAnsi="Calibri"/>
          <w:rtl/>
        </w:rPr>
      </w:pPr>
    </w:p>
    <w:p w14:paraId="65B9E9F5" w14:textId="77777777" w:rsidR="0046470F" w:rsidRDefault="0046470F" w:rsidP="004254B8">
      <w:pPr>
        <w:pStyle w:val="2"/>
        <w:rPr>
          <w:rFonts w:eastAsia="Calibri"/>
          <w:rtl/>
        </w:rPr>
      </w:pPr>
      <w:r w:rsidRPr="0046470F">
        <w:rPr>
          <w:rFonts w:eastAsia="Calibri" w:hint="cs"/>
          <w:rtl/>
        </w:rPr>
        <w:t xml:space="preserve">מערכת העצבים ההיקפית </w:t>
      </w:r>
    </w:p>
    <w:p w14:paraId="28513A0A" w14:textId="1300FEA7" w:rsidR="004254B8" w:rsidRPr="004254B8" w:rsidRDefault="00E24021" w:rsidP="00E24021">
      <w:pPr>
        <w:ind w:left="720"/>
        <w:rPr>
          <w:rtl/>
        </w:rPr>
      </w:pPr>
      <w:r>
        <w:rPr>
          <w:noProof/>
        </w:rPr>
        <w:drawing>
          <wp:anchor distT="0" distB="0" distL="114300" distR="114300" simplePos="0" relativeHeight="251656192" behindDoc="0" locked="0" layoutInCell="1" allowOverlap="1" wp14:anchorId="51AB1B0B" wp14:editId="279A91CB">
            <wp:simplePos x="0" y="0"/>
            <wp:positionH relativeFrom="column">
              <wp:posOffset>-419100</wp:posOffset>
            </wp:positionH>
            <wp:positionV relativeFrom="paragraph">
              <wp:posOffset>201930</wp:posOffset>
            </wp:positionV>
            <wp:extent cx="2210435" cy="3839845"/>
            <wp:effectExtent l="0" t="0" r="0" b="8255"/>
            <wp:wrapSquare wrapText="bothSides"/>
            <wp:docPr id="24" name="תמונה 15" descr="http://stevegallik.org/sites/histologyolm.stevegallik.org/images/nervous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http://stevegallik.org/sites/histologyolm.stevegallik.org/images/nervoussystem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435" cy="3839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813888" behindDoc="0" locked="0" layoutInCell="1" allowOverlap="1" wp14:anchorId="2F14BA73" wp14:editId="6798E48A">
            <wp:simplePos x="0" y="0"/>
            <wp:positionH relativeFrom="column">
              <wp:posOffset>5346701</wp:posOffset>
            </wp:positionH>
            <wp:positionV relativeFrom="paragraph">
              <wp:posOffset>1270</wp:posOffset>
            </wp:positionV>
            <wp:extent cx="536400" cy="536400"/>
            <wp:effectExtent l="0" t="0" r="0" b="0"/>
            <wp:wrapNone/>
            <wp:docPr id="73" name="תמונה 73"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B8" w:rsidRPr="0046470F">
        <w:rPr>
          <w:rFonts w:ascii="Calibri" w:eastAsia="Calibri" w:hAnsi="Calibri" w:hint="cs"/>
          <w:rtl/>
        </w:rPr>
        <w:t xml:space="preserve">הכוונה לכל העצבים שאינם כלולים בשק שבו עטופה המערכת המרכזית, ובכלל זה הגפיים, הפנים, אפילו הקרקפת של הראש </w:t>
      </w:r>
      <w:r w:rsidR="004254B8" w:rsidRPr="0046470F">
        <w:rPr>
          <w:rFonts w:ascii="Calibri" w:eastAsia="Calibri" w:hAnsi="Calibri"/>
          <w:rtl/>
        </w:rPr>
        <w:t>–</w:t>
      </w:r>
      <w:r w:rsidR="004254B8" w:rsidRPr="0046470F">
        <w:rPr>
          <w:rFonts w:ascii="Calibri" w:eastAsia="Calibri" w:hAnsi="Calibri" w:hint="cs"/>
          <w:rtl/>
        </w:rPr>
        <w:t xml:space="preserve"> היא אמנם בראש אבל מחוץ לשק של המערכת המרכזית.</w:t>
      </w:r>
    </w:p>
    <w:p w14:paraId="4F2C69E6" w14:textId="77777777" w:rsidR="0046470F" w:rsidRPr="0046470F" w:rsidRDefault="00AB7256" w:rsidP="00AB7256">
      <w:pPr>
        <w:numPr>
          <w:ilvl w:val="0"/>
          <w:numId w:val="10"/>
        </w:numPr>
        <w:contextualSpacing/>
        <w:rPr>
          <w:rFonts w:ascii="Calibri" w:eastAsia="Calibri" w:hAnsi="Calibri"/>
        </w:rPr>
      </w:pPr>
      <w:r>
        <w:rPr>
          <w:rFonts w:ascii="Calibri" w:eastAsia="Calibri" w:hAnsi="Calibri" w:hint="cs"/>
          <w:rtl/>
        </w:rPr>
        <w:t>מערכת העצבים המרכזית</w:t>
      </w:r>
      <w:r w:rsidR="0046470F" w:rsidRPr="0046470F">
        <w:rPr>
          <w:rFonts w:ascii="Calibri" w:eastAsia="Calibri" w:hAnsi="Calibri" w:hint="cs"/>
          <w:rtl/>
        </w:rPr>
        <w:t xml:space="preserve"> אינה פועלת לבד! היא מרגישה את הגוף ושולטת עליו דרך מערכת העצבים ההיקפית.</w:t>
      </w:r>
    </w:p>
    <w:p w14:paraId="75E77557" w14:textId="300A3787" w:rsidR="004254B8" w:rsidRPr="004254B8" w:rsidRDefault="0046470F" w:rsidP="004254B8">
      <w:pPr>
        <w:numPr>
          <w:ilvl w:val="0"/>
          <w:numId w:val="10"/>
        </w:numPr>
        <w:contextualSpacing/>
        <w:rPr>
          <w:rFonts w:ascii="Calibri" w:eastAsia="Calibri" w:hAnsi="Calibri"/>
        </w:rPr>
      </w:pPr>
      <w:r w:rsidRPr="004254B8">
        <w:rPr>
          <w:rFonts w:ascii="Calibri" w:eastAsia="Calibri" w:hAnsi="Calibri" w:hint="cs"/>
          <w:rtl/>
        </w:rPr>
        <w:t>המערכת ההיקפית כוללת סי</w:t>
      </w:r>
      <w:r w:rsidR="004254B8" w:rsidRPr="004254B8">
        <w:rPr>
          <w:rFonts w:ascii="Calibri" w:eastAsia="Calibri" w:hAnsi="Calibri" w:hint="cs"/>
          <w:rtl/>
        </w:rPr>
        <w:t>בי עצבים שפרושים בכל רחבי הגוף.</w:t>
      </w:r>
    </w:p>
    <w:p w14:paraId="4B8D942C" w14:textId="77777777" w:rsidR="00351F3C" w:rsidRDefault="0046470F" w:rsidP="00351F3C">
      <w:pPr>
        <w:numPr>
          <w:ilvl w:val="0"/>
          <w:numId w:val="10"/>
        </w:numPr>
        <w:contextualSpacing/>
        <w:rPr>
          <w:rFonts w:ascii="Calibri" w:eastAsia="Calibri" w:hAnsi="Calibri"/>
        </w:rPr>
      </w:pPr>
      <w:r w:rsidRPr="0046470F">
        <w:rPr>
          <w:rFonts w:ascii="Calibri" w:eastAsia="Calibri" w:hAnsi="Calibri" w:hint="cs"/>
          <w:rtl/>
        </w:rPr>
        <w:t xml:space="preserve">מערכת העצבים ההיקפית מחוברת מצד אחד למערכת העצבים המרכזית, ומן הצד השני </w:t>
      </w:r>
      <w:r w:rsidRPr="004E18AA">
        <w:rPr>
          <w:rFonts w:ascii="Calibri" w:eastAsia="Calibri" w:hAnsi="Calibri" w:hint="cs"/>
          <w:b/>
          <w:bCs/>
          <w:rtl/>
        </w:rPr>
        <w:t>לאיברי חוש</w:t>
      </w:r>
      <w:r w:rsidR="004E18AA" w:rsidRPr="004E18AA">
        <w:rPr>
          <w:rFonts w:ascii="Calibri" w:eastAsia="Calibri" w:hAnsi="Calibri" w:hint="cs"/>
          <w:rtl/>
        </w:rPr>
        <w:t xml:space="preserve"> (</w:t>
      </w:r>
      <w:r w:rsidR="004E18AA">
        <w:rPr>
          <w:rFonts w:ascii="Calibri" w:eastAsia="Calibri" w:hAnsi="Calibri" w:hint="cs"/>
          <w:rtl/>
        </w:rPr>
        <w:t>עין/אוזן וכו')</w:t>
      </w:r>
      <w:r w:rsidRPr="0046470F">
        <w:rPr>
          <w:rFonts w:ascii="Calibri" w:eastAsia="Calibri" w:hAnsi="Calibri" w:hint="cs"/>
          <w:rtl/>
        </w:rPr>
        <w:t xml:space="preserve">, </w:t>
      </w:r>
      <w:r w:rsidRPr="004E18AA">
        <w:rPr>
          <w:rFonts w:ascii="Calibri" w:eastAsia="Calibri" w:hAnsi="Calibri" w:hint="cs"/>
          <w:b/>
          <w:bCs/>
          <w:rtl/>
        </w:rPr>
        <w:t>לשרירים</w:t>
      </w:r>
      <w:r w:rsidR="004E18AA">
        <w:rPr>
          <w:rFonts w:ascii="Calibri" w:eastAsia="Calibri" w:hAnsi="Calibri" w:hint="cs"/>
          <w:b/>
          <w:bCs/>
          <w:rtl/>
        </w:rPr>
        <w:t xml:space="preserve"> </w:t>
      </w:r>
      <w:r w:rsidR="004E18AA">
        <w:rPr>
          <w:rFonts w:ascii="Calibri" w:eastAsia="Calibri" w:hAnsi="Calibri" w:hint="cs"/>
          <w:rtl/>
        </w:rPr>
        <w:t>(למשל השריר של הרגל</w:t>
      </w:r>
      <w:r w:rsidR="00040EA0">
        <w:rPr>
          <w:rFonts w:ascii="Calibri" w:eastAsia="Calibri" w:hAnsi="Calibri" w:hint="cs"/>
          <w:rtl/>
        </w:rPr>
        <w:t>/היד</w:t>
      </w:r>
      <w:r w:rsidR="004E18AA">
        <w:rPr>
          <w:rFonts w:ascii="Calibri" w:eastAsia="Calibri" w:hAnsi="Calibri" w:hint="cs"/>
          <w:rtl/>
        </w:rPr>
        <w:t>)</w:t>
      </w:r>
      <w:r w:rsidR="00351F3C">
        <w:rPr>
          <w:rFonts w:ascii="Calibri" w:eastAsia="Calibri" w:hAnsi="Calibri" w:hint="cs"/>
          <w:rtl/>
        </w:rPr>
        <w:t xml:space="preserve"> </w:t>
      </w:r>
      <w:r w:rsidR="00351F3C" w:rsidRPr="0046470F">
        <w:rPr>
          <w:rFonts w:ascii="Calibri" w:eastAsia="Calibri" w:hAnsi="Calibri" w:hint="cs"/>
          <w:rtl/>
        </w:rPr>
        <w:t>או</w:t>
      </w:r>
      <w:r w:rsidRPr="0046470F">
        <w:rPr>
          <w:rFonts w:ascii="Calibri" w:eastAsia="Calibri" w:hAnsi="Calibri" w:hint="cs"/>
          <w:rtl/>
        </w:rPr>
        <w:t xml:space="preserve"> </w:t>
      </w:r>
      <w:r w:rsidR="00351F3C" w:rsidRPr="004E18AA">
        <w:rPr>
          <w:rFonts w:ascii="Calibri" w:eastAsia="Calibri" w:hAnsi="Calibri" w:hint="cs"/>
          <w:b/>
          <w:bCs/>
          <w:rtl/>
        </w:rPr>
        <w:t>לבלוטות</w:t>
      </w:r>
      <w:r w:rsidR="00351F3C">
        <w:rPr>
          <w:rFonts w:ascii="Calibri" w:eastAsia="Calibri" w:hAnsi="Calibri" w:hint="cs"/>
          <w:b/>
          <w:bCs/>
          <w:rtl/>
        </w:rPr>
        <w:t xml:space="preserve"> </w:t>
      </w:r>
      <w:r w:rsidR="00351F3C">
        <w:rPr>
          <w:rFonts w:ascii="Calibri" w:eastAsia="Calibri" w:hAnsi="Calibri" w:hint="cs"/>
          <w:rtl/>
        </w:rPr>
        <w:t>(למשל בלוטות זיעה/רוק).</w:t>
      </w:r>
    </w:p>
    <w:p w14:paraId="117A48B5" w14:textId="77777777" w:rsidR="00351F3C" w:rsidRDefault="0046470F" w:rsidP="00351F3C">
      <w:pPr>
        <w:numPr>
          <w:ilvl w:val="0"/>
          <w:numId w:val="10"/>
        </w:numPr>
        <w:contextualSpacing/>
        <w:rPr>
          <w:rFonts w:ascii="Calibri" w:eastAsia="Calibri" w:hAnsi="Calibri"/>
        </w:rPr>
      </w:pPr>
      <w:r w:rsidRPr="0046470F">
        <w:rPr>
          <w:rFonts w:ascii="Calibri" w:eastAsia="Calibri" w:hAnsi="Calibri" w:hint="cs"/>
          <w:rtl/>
        </w:rPr>
        <w:t xml:space="preserve">הקישור </w:t>
      </w:r>
      <w:r w:rsidR="00351F3C">
        <w:rPr>
          <w:rFonts w:ascii="Calibri" w:eastAsia="Calibri" w:hAnsi="Calibri" w:hint="cs"/>
          <w:rtl/>
        </w:rPr>
        <w:t xml:space="preserve">בין מערכת העצבים המרכזית </w:t>
      </w:r>
      <w:r w:rsidRPr="0046470F">
        <w:rPr>
          <w:rFonts w:ascii="Calibri" w:eastAsia="Calibri" w:hAnsi="Calibri" w:hint="cs"/>
          <w:rtl/>
        </w:rPr>
        <w:t>לאיברי החוש</w:t>
      </w:r>
      <w:r w:rsidR="00351F3C">
        <w:rPr>
          <w:rFonts w:ascii="Calibri" w:eastAsia="Calibri" w:hAnsi="Calibri" w:hint="cs"/>
          <w:rtl/>
        </w:rPr>
        <w:t xml:space="preserve"> שבפריפריה</w:t>
      </w:r>
      <w:r w:rsidRPr="0046470F">
        <w:rPr>
          <w:rFonts w:ascii="Calibri" w:eastAsia="Calibri" w:hAnsi="Calibri" w:hint="cs"/>
          <w:rtl/>
        </w:rPr>
        <w:t xml:space="preserve"> מאפשר להעביר מידע חושי</w:t>
      </w:r>
      <w:r w:rsidR="00351F3C">
        <w:rPr>
          <w:rFonts w:ascii="Calibri" w:eastAsia="Calibri" w:hAnsi="Calibri" w:hint="cs"/>
          <w:rtl/>
        </w:rPr>
        <w:t xml:space="preserve"> מהפריפריה</w:t>
      </w:r>
      <w:r w:rsidRPr="0046470F">
        <w:rPr>
          <w:rFonts w:ascii="Calibri" w:eastAsia="Calibri" w:hAnsi="Calibri" w:hint="cs"/>
          <w:rtl/>
        </w:rPr>
        <w:t xml:space="preserve"> אל מערכת העצבים המרכזית</w:t>
      </w:r>
      <w:r w:rsidR="00351F3C">
        <w:rPr>
          <w:rFonts w:ascii="Calibri" w:eastAsia="Calibri" w:hAnsi="Calibri" w:hint="cs"/>
          <w:rtl/>
        </w:rPr>
        <w:t xml:space="preserve"> </w:t>
      </w:r>
      <w:r w:rsidR="00351F3C">
        <w:rPr>
          <w:rFonts w:ascii="Calibri" w:eastAsia="Calibri" w:hAnsi="Calibri"/>
          <w:rtl/>
        </w:rPr>
        <w:t>–</w:t>
      </w:r>
      <w:r w:rsidR="00351F3C">
        <w:rPr>
          <w:rFonts w:ascii="Calibri" w:eastAsia="Calibri" w:hAnsi="Calibri" w:hint="cs"/>
          <w:rtl/>
        </w:rPr>
        <w:t xml:space="preserve"> למשל להעביר את המידע הראייתי שהתקבל בעין אל המוח, לצורך עיבוד שיאפשר לנו להבין מה ראינו.</w:t>
      </w:r>
    </w:p>
    <w:p w14:paraId="1B4410BD" w14:textId="77777777" w:rsidR="00351F3C" w:rsidRDefault="00351F3C" w:rsidP="00351F3C">
      <w:pPr>
        <w:numPr>
          <w:ilvl w:val="0"/>
          <w:numId w:val="10"/>
        </w:numPr>
        <w:contextualSpacing/>
        <w:rPr>
          <w:rFonts w:ascii="Calibri" w:eastAsia="Calibri" w:hAnsi="Calibri"/>
        </w:rPr>
      </w:pPr>
      <w:r>
        <w:rPr>
          <w:rFonts w:ascii="Calibri" w:eastAsia="Calibri" w:hAnsi="Calibri" w:hint="cs"/>
          <w:rtl/>
        </w:rPr>
        <w:t>ה</w:t>
      </w:r>
      <w:r w:rsidR="0046470F" w:rsidRPr="0046470F">
        <w:rPr>
          <w:rFonts w:ascii="Calibri" w:eastAsia="Calibri" w:hAnsi="Calibri" w:hint="cs"/>
          <w:rtl/>
        </w:rPr>
        <w:t>קישור</w:t>
      </w:r>
      <w:r>
        <w:rPr>
          <w:rFonts w:ascii="Calibri" w:eastAsia="Calibri" w:hAnsi="Calibri" w:hint="cs"/>
          <w:rtl/>
        </w:rPr>
        <w:t xml:space="preserve"> בין מערכת העצבים המרכזית</w:t>
      </w:r>
      <w:r w:rsidR="0046470F" w:rsidRPr="0046470F">
        <w:rPr>
          <w:rFonts w:ascii="Calibri" w:eastAsia="Calibri" w:hAnsi="Calibri" w:hint="cs"/>
          <w:rtl/>
        </w:rPr>
        <w:t xml:space="preserve"> לשרירים מאפשר </w:t>
      </w:r>
      <w:r>
        <w:rPr>
          <w:rFonts w:ascii="Calibri" w:eastAsia="Calibri" w:hAnsi="Calibri" w:hint="cs"/>
          <w:rtl/>
        </w:rPr>
        <w:t>לתת פקודות לתנועה</w:t>
      </w:r>
      <w:r w:rsidR="0046470F" w:rsidRPr="0046470F">
        <w:rPr>
          <w:rFonts w:ascii="Calibri" w:eastAsia="Calibri" w:hAnsi="Calibri" w:hint="cs"/>
          <w:rtl/>
        </w:rPr>
        <w:t>.</w:t>
      </w:r>
    </w:p>
    <w:p w14:paraId="1D42D2FE" w14:textId="77777777" w:rsidR="00351F3C" w:rsidRPr="00351F3C" w:rsidRDefault="00351F3C" w:rsidP="004A3B66">
      <w:pPr>
        <w:numPr>
          <w:ilvl w:val="0"/>
          <w:numId w:val="10"/>
        </w:numPr>
        <w:contextualSpacing/>
        <w:rPr>
          <w:rFonts w:ascii="Calibri" w:eastAsia="Calibri" w:hAnsi="Calibri"/>
        </w:rPr>
      </w:pPr>
      <w:r>
        <w:rPr>
          <w:rFonts w:ascii="Calibri" w:eastAsia="Calibri" w:hAnsi="Calibri" w:hint="cs"/>
          <w:rtl/>
        </w:rPr>
        <w:t>ה</w:t>
      </w:r>
      <w:r w:rsidRPr="0046470F">
        <w:rPr>
          <w:rFonts w:ascii="Calibri" w:eastAsia="Calibri" w:hAnsi="Calibri" w:hint="cs"/>
          <w:rtl/>
        </w:rPr>
        <w:t>קישור</w:t>
      </w:r>
      <w:r>
        <w:rPr>
          <w:rFonts w:ascii="Calibri" w:eastAsia="Calibri" w:hAnsi="Calibri" w:hint="cs"/>
          <w:rtl/>
        </w:rPr>
        <w:t xml:space="preserve"> בין מערכת העצבים המרכזית</w:t>
      </w:r>
      <w:r w:rsidRPr="0046470F">
        <w:rPr>
          <w:rFonts w:ascii="Calibri" w:eastAsia="Calibri" w:hAnsi="Calibri" w:hint="cs"/>
          <w:rtl/>
        </w:rPr>
        <w:t xml:space="preserve"> ל</w:t>
      </w:r>
      <w:r>
        <w:rPr>
          <w:rFonts w:ascii="Calibri" w:eastAsia="Calibri" w:hAnsi="Calibri" w:hint="cs"/>
          <w:rtl/>
        </w:rPr>
        <w:t>בלוטות</w:t>
      </w:r>
      <w:r w:rsidRPr="0046470F">
        <w:rPr>
          <w:rFonts w:ascii="Calibri" w:eastAsia="Calibri" w:hAnsi="Calibri" w:hint="cs"/>
          <w:rtl/>
        </w:rPr>
        <w:t xml:space="preserve"> מאפשר </w:t>
      </w:r>
      <w:r>
        <w:rPr>
          <w:rFonts w:ascii="Calibri" w:eastAsia="Calibri" w:hAnsi="Calibri" w:hint="cs"/>
          <w:rtl/>
        </w:rPr>
        <w:t>לתת פקודות לה</w:t>
      </w:r>
      <w:r w:rsidR="004A3B66">
        <w:rPr>
          <w:rFonts w:ascii="Calibri" w:eastAsia="Calibri" w:hAnsi="Calibri" w:hint="cs"/>
          <w:rtl/>
        </w:rPr>
        <w:t>פרשה או הפסקת הפרשה מבלוטה כלשהי</w:t>
      </w:r>
      <w:r w:rsidRPr="0046470F">
        <w:rPr>
          <w:rFonts w:ascii="Calibri" w:eastAsia="Calibri" w:hAnsi="Calibri" w:hint="cs"/>
          <w:rtl/>
        </w:rPr>
        <w:t>.</w:t>
      </w:r>
    </w:p>
    <w:p w14:paraId="27A513D2" w14:textId="49CD90C2" w:rsidR="00F170E3" w:rsidRDefault="00F170E3" w:rsidP="00F170E3">
      <w:pPr>
        <w:rPr>
          <w:rFonts w:ascii="Calibri" w:eastAsia="Calibri" w:hAnsi="Calibri"/>
          <w:rtl/>
        </w:rPr>
      </w:pPr>
    </w:p>
    <w:p w14:paraId="02F625F3" w14:textId="77777777" w:rsidR="00F170E3" w:rsidRPr="00BC3006" w:rsidRDefault="00F170E3" w:rsidP="00BC3006">
      <w:pPr>
        <w:pStyle w:val="a9"/>
        <w:numPr>
          <w:ilvl w:val="0"/>
          <w:numId w:val="23"/>
        </w:numPr>
        <w:rPr>
          <w:rFonts w:ascii="Calibri" w:eastAsia="Calibri" w:hAnsi="Calibri"/>
          <w:b/>
          <w:bCs/>
          <w:rtl/>
        </w:rPr>
      </w:pPr>
      <w:r w:rsidRPr="00BC3006">
        <w:rPr>
          <w:rFonts w:ascii="Calibri" w:eastAsia="Calibri" w:hAnsi="Calibri" w:hint="cs"/>
          <w:b/>
          <w:bCs/>
          <w:rtl/>
        </w:rPr>
        <w:t>כיצד התקשורת מתקיימת?</w:t>
      </w:r>
    </w:p>
    <w:p w14:paraId="381A99C5" w14:textId="77777777" w:rsidR="001E6C7A" w:rsidRPr="00BC3006" w:rsidRDefault="0046470F" w:rsidP="00BC3006">
      <w:pPr>
        <w:pStyle w:val="a9"/>
        <w:numPr>
          <w:ilvl w:val="0"/>
          <w:numId w:val="23"/>
        </w:numPr>
        <w:rPr>
          <w:rFonts w:ascii="Calibri" w:eastAsia="Calibri" w:hAnsi="Calibri"/>
          <w:rtl/>
        </w:rPr>
      </w:pPr>
      <w:r w:rsidRPr="00BC3006">
        <w:rPr>
          <w:rFonts w:ascii="Calibri" w:eastAsia="Calibri" w:hAnsi="Calibri" w:hint="cs"/>
          <w:rtl/>
        </w:rPr>
        <w:t>אנחנו כל הזמן מדברים על מעבר מידע, ולנוכח התמונה הזאת כדאי לציין שה</w:t>
      </w:r>
      <w:r w:rsidR="001E6C7A" w:rsidRPr="00BC3006">
        <w:rPr>
          <w:rFonts w:ascii="Calibri" w:eastAsia="Calibri" w:hAnsi="Calibri" w:hint="cs"/>
          <w:rtl/>
        </w:rPr>
        <w:t xml:space="preserve">עצבים הם </w:t>
      </w:r>
      <w:r w:rsidR="001E6C7A" w:rsidRPr="00BC3006">
        <w:rPr>
          <w:rFonts w:ascii="Calibri" w:eastAsia="Calibri" w:hAnsi="Calibri" w:hint="cs"/>
          <w:b/>
          <w:bCs/>
          <w:rtl/>
        </w:rPr>
        <w:t xml:space="preserve">כמו חוטי חשמל קטנים </w:t>
      </w:r>
      <w:r w:rsidR="001E6C7A" w:rsidRPr="00BC3006">
        <w:rPr>
          <w:rFonts w:ascii="Calibri" w:eastAsia="Calibri" w:hAnsi="Calibri" w:hint="cs"/>
          <w:rtl/>
        </w:rPr>
        <w:t>שדרכם זורם המידע (חשמל של ממש, כמו במכשיר חשמלי)</w:t>
      </w:r>
      <w:r w:rsidRPr="00BC3006">
        <w:rPr>
          <w:rFonts w:ascii="Calibri" w:eastAsia="Calibri" w:hAnsi="Calibri" w:hint="cs"/>
          <w:rtl/>
        </w:rPr>
        <w:t xml:space="preserve">. </w:t>
      </w:r>
    </w:p>
    <w:p w14:paraId="6F89E0C6" w14:textId="493F200A" w:rsidR="001E6C7A" w:rsidRPr="00BC3006" w:rsidRDefault="0046470F" w:rsidP="00BC3006">
      <w:pPr>
        <w:pStyle w:val="a9"/>
        <w:numPr>
          <w:ilvl w:val="0"/>
          <w:numId w:val="23"/>
        </w:numPr>
        <w:rPr>
          <w:rFonts w:ascii="Calibri" w:eastAsia="Calibri" w:hAnsi="Calibri"/>
          <w:rtl/>
        </w:rPr>
      </w:pPr>
      <w:r w:rsidRPr="00BC3006">
        <w:rPr>
          <w:rFonts w:ascii="Calibri" w:eastAsia="Calibri" w:hAnsi="Calibri" w:hint="cs"/>
          <w:rtl/>
        </w:rPr>
        <w:t>גם מערכת העצבים המרכזית מורכבת מחוטים דומים, אך הם דחוסים זה לצד זה ומרכיבים את המבנים שראינו ב</w:t>
      </w:r>
      <w:r w:rsidR="006E52A4" w:rsidRPr="00BC3006">
        <w:rPr>
          <w:rFonts w:ascii="Calibri" w:eastAsia="Calibri" w:hAnsi="Calibri" w:hint="cs"/>
          <w:rtl/>
        </w:rPr>
        <w:t>תוך הגולגולת, או את חוט ה</w:t>
      </w:r>
      <w:r w:rsidR="00571857">
        <w:rPr>
          <w:rFonts w:ascii="Calibri" w:eastAsia="Calibri" w:hAnsi="Calibri" w:hint="cs"/>
          <w:rtl/>
        </w:rPr>
        <w:t>שִדרה</w:t>
      </w:r>
      <w:r w:rsidR="006E52A4" w:rsidRPr="00BC3006">
        <w:rPr>
          <w:rFonts w:ascii="Calibri" w:eastAsia="Calibri" w:hAnsi="Calibri" w:hint="cs"/>
          <w:rtl/>
        </w:rPr>
        <w:t>.</w:t>
      </w:r>
    </w:p>
    <w:p w14:paraId="4C78DD11" w14:textId="37F84A32" w:rsidR="00F83B05" w:rsidRDefault="00F83B05" w:rsidP="00E24021">
      <w:pPr>
        <w:spacing w:after="0" w:line="240" w:lineRule="auto"/>
        <w:jc w:val="left"/>
        <w:rPr>
          <w:rFonts w:ascii="Calibri" w:eastAsia="Calibri" w:hAnsi="Calibri"/>
          <w:rtl/>
        </w:rPr>
      </w:pPr>
    </w:p>
    <w:p w14:paraId="53C5B65B" w14:textId="77777777" w:rsidR="004053F1" w:rsidRDefault="004053F1" w:rsidP="004053F1">
      <w:pPr>
        <w:pStyle w:val="a9"/>
        <w:numPr>
          <w:ilvl w:val="0"/>
          <w:numId w:val="24"/>
        </w:numPr>
      </w:pPr>
      <w:r>
        <w:rPr>
          <w:rFonts w:hint="cs"/>
          <w:rtl/>
        </w:rPr>
        <w:t xml:space="preserve">כפי שראינו, מערכת העצבים ההיקפית אחראית למגוון גדול מאוד של תפקידים. </w:t>
      </w:r>
    </w:p>
    <w:p w14:paraId="62F1B173" w14:textId="4B433D4D" w:rsidR="004053F1" w:rsidRDefault="00E24021" w:rsidP="00F83B05">
      <w:pPr>
        <w:pStyle w:val="a9"/>
        <w:numPr>
          <w:ilvl w:val="0"/>
          <w:numId w:val="24"/>
        </w:numPr>
      </w:pPr>
      <w:r>
        <w:rPr>
          <w:noProof/>
          <w:rtl/>
        </w:rPr>
        <w:drawing>
          <wp:anchor distT="0" distB="0" distL="114300" distR="114300" simplePos="0" relativeHeight="251815936" behindDoc="0" locked="0" layoutInCell="1" allowOverlap="1" wp14:anchorId="78FCB941" wp14:editId="3DFF98CE">
            <wp:simplePos x="0" y="0"/>
            <wp:positionH relativeFrom="column">
              <wp:posOffset>5346700</wp:posOffset>
            </wp:positionH>
            <wp:positionV relativeFrom="paragraph">
              <wp:posOffset>432054</wp:posOffset>
            </wp:positionV>
            <wp:extent cx="536400" cy="536400"/>
            <wp:effectExtent l="0" t="0" r="0" b="0"/>
            <wp:wrapNone/>
            <wp:docPr id="42" name="תמונה 4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3F1">
        <w:rPr>
          <w:rFonts w:hint="cs"/>
          <w:rtl/>
        </w:rPr>
        <w:t xml:space="preserve">מקובל לחלק אותה ל-2 </w:t>
      </w:r>
      <w:r w:rsidR="00F83B05">
        <w:rPr>
          <w:rFonts w:hint="cs"/>
          <w:rtl/>
        </w:rPr>
        <w:t>תת-מערכות, בהתאם לאופי התפקוד:</w:t>
      </w:r>
      <w:r w:rsidR="00DD202A">
        <w:rPr>
          <w:rFonts w:hint="cs"/>
          <w:rtl/>
        </w:rPr>
        <w:t xml:space="preserve"> תת-המערכת הסומטית ותת-המערכת האוטונומית.</w:t>
      </w:r>
    </w:p>
    <w:p w14:paraId="6F1150C8" w14:textId="4F4907D9" w:rsidR="00DD202A" w:rsidRDefault="00DD202A" w:rsidP="00E24021">
      <w:pPr>
        <w:ind w:firstLine="720"/>
        <w:rPr>
          <w:rtl/>
        </w:rPr>
      </w:pPr>
      <w:r>
        <w:rPr>
          <w:rFonts w:hint="cs"/>
          <w:rtl/>
        </w:rPr>
        <w:t>כעת כדאי להוסיף לתרשים שנמצא על הלוח מתחילת השיעור:</w:t>
      </w:r>
    </w:p>
    <w:p w14:paraId="145C4280" w14:textId="29BF785E" w:rsidR="00DD202A" w:rsidRDefault="00DD202A" w:rsidP="00DD202A">
      <w:r>
        <w:rPr>
          <w:rFonts w:ascii="Calibri" w:eastAsia="Calibri" w:hAnsi="Calibri" w:hint="cs"/>
          <w:noProof/>
          <w:rtl/>
        </w:rPr>
        <mc:AlternateContent>
          <mc:Choice Requires="wpg">
            <w:drawing>
              <wp:anchor distT="0" distB="0" distL="114300" distR="114300" simplePos="0" relativeHeight="251805696" behindDoc="0" locked="0" layoutInCell="1" allowOverlap="1" wp14:anchorId="31797748" wp14:editId="69681E67">
                <wp:simplePos x="0" y="0"/>
                <wp:positionH relativeFrom="column">
                  <wp:posOffset>934085</wp:posOffset>
                </wp:positionH>
                <wp:positionV relativeFrom="paragraph">
                  <wp:posOffset>0</wp:posOffset>
                </wp:positionV>
                <wp:extent cx="4798238" cy="1726082"/>
                <wp:effectExtent l="0" t="0" r="21590" b="26670"/>
                <wp:wrapNone/>
                <wp:docPr id="153" name="Group 153"/>
                <wp:cNvGraphicFramePr/>
                <a:graphic xmlns:a="http://schemas.openxmlformats.org/drawingml/2006/main">
                  <a:graphicData uri="http://schemas.microsoft.com/office/word/2010/wordprocessingGroup">
                    <wpg:wgp>
                      <wpg:cNvGrpSpPr/>
                      <wpg:grpSpPr>
                        <a:xfrm>
                          <a:off x="0" y="0"/>
                          <a:ext cx="4798238" cy="1726082"/>
                          <a:chOff x="0" y="0"/>
                          <a:chExt cx="4798238" cy="1726082"/>
                        </a:xfrm>
                      </wpg:grpSpPr>
                      <wps:wsp>
                        <wps:cNvPr id="154" name="Rectangle 154"/>
                        <wps:cNvSpPr/>
                        <wps:spPr>
                          <a:xfrm>
                            <a:off x="2655417" y="687629"/>
                            <a:ext cx="174815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FF441" w14:textId="77777777" w:rsidR="00DD202A" w:rsidRDefault="00DD202A" w:rsidP="00DD202A">
                              <w:pPr>
                                <w:jc w:val="center"/>
                              </w:pPr>
                              <w:r>
                                <w:rPr>
                                  <w:rFonts w:hint="cs"/>
                                  <w:rtl/>
                                </w:rPr>
                                <w:t>מערכת העצבים המרכזית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5" name="Rectangle 155"/>
                        <wps:cNvSpPr/>
                        <wps:spPr>
                          <a:xfrm>
                            <a:off x="0" y="672998"/>
                            <a:ext cx="174815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B3DABE" w14:textId="77777777" w:rsidR="00DD202A" w:rsidRDefault="00DD202A" w:rsidP="00DD202A">
                              <w:pPr>
                                <w:jc w:val="center"/>
                              </w:pPr>
                              <w:r>
                                <w:rPr>
                                  <w:rFonts w:hint="cs"/>
                                  <w:rtl/>
                                </w:rPr>
                                <w:t>מערכת העצבים ההיקפית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 name="Rectangle 156"/>
                        <wps:cNvSpPr/>
                        <wps:spPr>
                          <a:xfrm>
                            <a:off x="3760013" y="1353312"/>
                            <a:ext cx="103822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F90F5B" w14:textId="77777777" w:rsidR="00DD202A" w:rsidRDefault="00DD202A" w:rsidP="00DD202A">
                              <w:pPr>
                                <w:jc w:val="center"/>
                              </w:pPr>
                              <w:r>
                                <w:rPr>
                                  <w:rFonts w:hint="cs"/>
                                  <w:rtl/>
                                </w:rPr>
                                <w:t>מוח הגולגולת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7" name="Rectangle 157"/>
                        <wps:cNvSpPr/>
                        <wps:spPr>
                          <a:xfrm>
                            <a:off x="2267712" y="1367942"/>
                            <a:ext cx="1038758"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9FD5B4" w14:textId="77777777" w:rsidR="00DD202A" w:rsidRPr="006B613F" w:rsidRDefault="00DD202A" w:rsidP="00DD202A">
                              <w:pPr>
                                <w:jc w:val="center"/>
                              </w:pPr>
                              <w:r w:rsidRPr="006B613F">
                                <w:rPr>
                                  <w:rFonts w:ascii="Calibri" w:eastAsia="Calibri" w:hAnsi="Calibri" w:hint="cs"/>
                                  <w:rtl/>
                                </w:rPr>
                                <w:t>מוח השִדרה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 name="Rectangle 158"/>
                        <wps:cNvSpPr/>
                        <wps:spPr>
                          <a:xfrm>
                            <a:off x="1265529" y="0"/>
                            <a:ext cx="1719072" cy="314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7BE326" w14:textId="77777777" w:rsidR="00DD202A" w:rsidRDefault="00DD202A" w:rsidP="00DD202A">
                              <w:pPr>
                                <w:jc w:val="center"/>
                              </w:pPr>
                              <w:r>
                                <w:rPr>
                                  <w:rFonts w:hint="cs"/>
                                  <w:rtl/>
                                </w:rPr>
                                <w:t>מערכת העצבים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59" name="Group 159"/>
                        <wpg:cNvGrpSpPr/>
                        <wpg:grpSpPr>
                          <a:xfrm>
                            <a:off x="914400" y="395021"/>
                            <a:ext cx="2691993" cy="277977"/>
                            <a:chOff x="0" y="0"/>
                            <a:chExt cx="2691993" cy="277977"/>
                          </a:xfrm>
                        </wpg:grpSpPr>
                        <wps:wsp>
                          <wps:cNvPr id="160" name="Straight Connector 160"/>
                          <wps:cNvCnPr/>
                          <wps:spPr>
                            <a:xfrm>
                              <a:off x="0" y="124358"/>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1243584" y="0"/>
                              <a:ext cx="0" cy="116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a:off x="2691993" y="160934"/>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a:off x="7315" y="117043"/>
                              <a:ext cx="2677363" cy="21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64" name="Group 164"/>
                        <wpg:cNvGrpSpPr/>
                        <wpg:grpSpPr>
                          <a:xfrm>
                            <a:off x="2984601" y="1082649"/>
                            <a:ext cx="1177747" cy="256032"/>
                            <a:chOff x="0" y="0"/>
                            <a:chExt cx="2691993" cy="277977"/>
                          </a:xfrm>
                        </wpg:grpSpPr>
                        <wps:wsp>
                          <wps:cNvPr id="165" name="Straight Connector 165"/>
                          <wps:cNvCnPr/>
                          <wps:spPr>
                            <a:xfrm>
                              <a:off x="0" y="124358"/>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1243584" y="0"/>
                              <a:ext cx="0" cy="116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2691993" y="160934"/>
                              <a:ext cx="0" cy="117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7315" y="117043"/>
                              <a:ext cx="2677363" cy="21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5="http://schemas.microsoft.com/office/word/2012/wordml">
            <w:pict>
              <v:group w14:anchorId="31797748" id="Group 153" o:spid="_x0000_s1053" style="position:absolute;left:0;text-align:left;margin-left:73.55pt;margin-top:0;width:377.8pt;height:135.9pt;z-index:251805696" coordsize="47982,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">
                <v:rect id="Rectangle 154" o:spid="_x0000_s1054" style="position:absolute;left:26554;top:6876;width:17481;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oAMAA&#10;AADcAAAADwAAAGRycy9kb3ducmV2LnhtbERPzYrCMBC+C75DGMGbpoq7W6pRRBBlL8vqPsDQjG21&#10;mZQk2urTmwXB23x8v7NYdaYWN3K+sqxgMk5AEOdWV1wo+DtuRykIH5A11pZJwZ08rJb93gIzbVv+&#10;pdshFCKGsM9QQRlCk0np85IM+rFtiCN3ss5giNAVUjtsY7ip5TRJPqXBimNDiQ1tSsovh6tRYCc/&#10;4fvYzq5Mrdul1TmvH1+pUsNBt56DCNSFt/jl3us4/2MG/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eoAMAAAADcAAAADwAAAAAAAAAAAAAAAACYAgAAZHJzL2Rvd25y&#10;ZXYueG1sUEsFBgAAAAAEAAQA9QAAAIUDAAAAAA==&#10;" fillcolor="#343b64 [3204]" strokecolor="#1a1d31 [1604]" strokeweight="2pt">
                  <v:textbox>
                    <w:txbxContent>
                      <w:p w14:paraId="326FF441" w14:textId="77777777" w:rsidR="00DD202A" w:rsidRDefault="00DD202A" w:rsidP="00DD202A">
                        <w:pPr>
                          <w:jc w:val="center"/>
                        </w:pPr>
                        <w:r>
                          <w:rPr>
                            <w:rFonts w:hint="cs"/>
                            <w:rtl/>
                          </w:rPr>
                          <w:t>מערכת העצבים המרכזית</w:t>
                        </w:r>
                      </w:p>
                    </w:txbxContent>
                  </v:textbox>
                </v:rect>
                <v:rect id="Rectangle 155" o:spid="_x0000_s1055" style="position:absolute;top:6729;width:17481;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Nm8EA&#10;AADcAAAADwAAAGRycy9kb3ducmV2LnhtbERP24rCMBB9F/yHMIJvmipeStcoIoiyL4uXDxia2ba7&#10;zaQk0Va/frMg+DaHc53VpjO1uJPzlWUFk3ECgji3uuJCwfWyH6UgfEDWWFsmBQ/ysFn3eyvMtG35&#10;RPdzKEQMYZ+hgjKEJpPS5yUZ9GPbEEfu2zqDIUJXSO2wjeGmltMkWUiDFceGEhvalZT/nm9GgZ18&#10;hc9LO7sxte6QVj95/VymSg0H3fYDRKAuvMUv91HH+fM5/D8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DZvBAAAA3AAAAA8AAAAAAAAAAAAAAAAAmAIAAGRycy9kb3du&#10;cmV2LnhtbFBLBQYAAAAABAAEAPUAAACGAwAAAAA=&#10;" fillcolor="#343b64 [3204]" strokecolor="#1a1d31 [1604]" strokeweight="2pt">
                  <v:textbox>
                    <w:txbxContent>
                      <w:p w14:paraId="17B3DABE" w14:textId="77777777" w:rsidR="00DD202A" w:rsidRDefault="00DD202A" w:rsidP="00DD202A">
                        <w:pPr>
                          <w:jc w:val="center"/>
                        </w:pPr>
                        <w:r>
                          <w:rPr>
                            <w:rFonts w:hint="cs"/>
                            <w:rtl/>
                          </w:rPr>
                          <w:t>מערכת העצבים ההיקפית</w:t>
                        </w:r>
                      </w:p>
                    </w:txbxContent>
                  </v:textbox>
                </v:rect>
                <v:rect id="Rectangle 156" o:spid="_x0000_s1056" style="position:absolute;left:37600;top:13533;width:10382;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T7MEA&#10;AADcAAAADwAAAGRycy9kb3ducmV2LnhtbERP24rCMBB9X/Afwgi+ranipVSjiCAu+yKrfsDQjG21&#10;mZQk2rpfvxGEfZvDuc5y3ZlaPMj5yrKC0TABQZxbXXGh4HzafaYgfEDWWFsmBU/ysF71PpaYadvy&#10;Dz2OoRAxhH2GCsoQmkxKn5dk0A9tQxy5i3UGQ4SukNphG8NNLcdJMpMGK44NJTa0LSm/He9GgR0d&#10;wvepndyZWrdPq2te/85TpQb9brMAEagL/+K3+0vH+dMZvJ6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k+zBAAAA3AAAAA8AAAAAAAAAAAAAAAAAmAIAAGRycy9kb3du&#10;cmV2LnhtbFBLBQYAAAAABAAEAPUAAACGAwAAAAA=&#10;" fillcolor="#343b64 [3204]" strokecolor="#1a1d31 [1604]" strokeweight="2pt">
                  <v:textbox>
                    <w:txbxContent>
                      <w:p w14:paraId="1EF90F5B" w14:textId="77777777" w:rsidR="00DD202A" w:rsidRDefault="00DD202A" w:rsidP="00DD202A">
                        <w:pPr>
                          <w:jc w:val="center"/>
                        </w:pPr>
                        <w:r>
                          <w:rPr>
                            <w:rFonts w:hint="cs"/>
                            <w:rtl/>
                          </w:rPr>
                          <w:t>מוח הגולגולת</w:t>
                        </w:r>
                      </w:p>
                    </w:txbxContent>
                  </v:textbox>
                </v:rect>
                <v:rect id="Rectangle 157" o:spid="_x0000_s1057" style="position:absolute;left:22677;top:13679;width:1038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2d8EA&#10;AADcAAAADwAAAGRycy9kb3ducmV2LnhtbERPyWrDMBC9F/IPYgq5NbJLFuNGMaFQWnIJWT5gsCa2&#10;W2tkJHlpv74KFHqbx1tnW0ymFQM531hWkC4SEMSl1Q1XCq6Xt6cMhA/IGlvLpOCbPBS72cMWc21H&#10;PtFwDpWIIexzVFCH0OVS+rImg35hO+LI3awzGCJ0ldQOxxhuWvmcJGtpsOHYUGNHrzWVX+feKLDp&#10;MRwu47JnGt171nyW7c8mU2r+OO1fQASawr/4z/2h4/zVBu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NnfBAAAA3AAAAA8AAAAAAAAAAAAAAAAAmAIAAGRycy9kb3du&#10;cmV2LnhtbFBLBQYAAAAABAAEAPUAAACGAwAAAAA=&#10;" fillcolor="#343b64 [3204]" strokecolor="#1a1d31 [1604]" strokeweight="2pt">
                  <v:textbox>
                    <w:txbxContent>
                      <w:p w14:paraId="429FD5B4" w14:textId="77777777" w:rsidR="00DD202A" w:rsidRPr="006B613F" w:rsidRDefault="00DD202A" w:rsidP="00DD202A">
                        <w:pPr>
                          <w:jc w:val="center"/>
                        </w:pPr>
                        <w:r w:rsidRPr="006B613F">
                          <w:rPr>
                            <w:rFonts w:ascii="Calibri" w:eastAsia="Calibri" w:hAnsi="Calibri" w:hint="cs"/>
                            <w:rtl/>
                          </w:rPr>
                          <w:t>מוח השִדרה</w:t>
                        </w:r>
                      </w:p>
                    </w:txbxContent>
                  </v:textbox>
                </v:rect>
                <v:rect id="Rectangle 158" o:spid="_x0000_s1058" style="position:absolute;left:12655;width:17191;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iBcQA&#10;AADcAAAADwAAAGRycy9kb3ducmV2LnhtbESPQWvCQBCF70L/wzKF3nRjsTZEVxGhWLwUY3/AkB2T&#10;tNnZsLuatL/eORR6m+G9ee+b9XZ0nbpRiK1nA/NZBoq48rbl2sDn+W2ag4oJ2WLnmQz8UITt5mGy&#10;xsL6gU90K1OtJIRjgQaalPpC61g15DDOfE8s2sUHh0nWUGsbcJBw1+nnLFtqhy1LQ4M97Ruqvsur&#10;M+DnH+l4HhZXpiEc8var6n5fc2OeHsfdClSiMf2b/67freC/CK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ogXEAAAA3AAAAA8AAAAAAAAAAAAAAAAAmAIAAGRycy9k&#10;b3ducmV2LnhtbFBLBQYAAAAABAAEAPUAAACJAwAAAAA=&#10;" fillcolor="#343b64 [3204]" strokecolor="#1a1d31 [1604]" strokeweight="2pt">
                  <v:textbox>
                    <w:txbxContent>
                      <w:p w14:paraId="1D7BE326" w14:textId="77777777" w:rsidR="00DD202A" w:rsidRDefault="00DD202A" w:rsidP="00DD202A">
                        <w:pPr>
                          <w:jc w:val="center"/>
                        </w:pPr>
                        <w:r>
                          <w:rPr>
                            <w:rFonts w:hint="cs"/>
                            <w:rtl/>
                          </w:rPr>
                          <w:t>מערכת העצבים</w:t>
                        </w:r>
                      </w:p>
                    </w:txbxContent>
                  </v:textbox>
                </v:rect>
                <v:group id="Group 159" o:spid="_x0000_s1059" style="position:absolute;left:9144;top:3950;width:26919;height:2779" coordsize="26919,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Straight Connector 160" o:spid="_x0000_s1060" style="position:absolute;visibility:visible;mso-wrap-style:square" from="0,1243"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lJ0sUAAADcAAAADwAAAGRycy9kb3ducmV2LnhtbESPwU7DQAxE70j8w8pIvdENrYhK6Laq&#10;kJCqwoXCB5isSaJmvWHXbVO+Hh+QuNma8czzcj2G3pwo5S6yg7tpAYa4jr7jxsHH+/PtAkwWZI99&#10;ZHJwoQzr1fXVEisfz/xGp700RkM4V+igFRkqa3PdUsA8jQOxal8xBRRdU2N9wrOGh97OiqK0ATvW&#10;hhYHemqpPuyPwcH3y+s2Xz77mZT3P7tD2iweZJ6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lJ0sUAAADcAAAADwAAAAAAAAAA&#10;AAAAAAChAgAAZHJzL2Rvd25yZXYueG1sUEsFBgAAAAAEAAQA+QAAAJMDAAAAAA==&#10;" strokecolor="#31375e [3044]"/>
                  <v:line id="Straight Connector 161" o:spid="_x0000_s1061" style="position:absolute;visibility:visible;mso-wrap-style:square" from="12435,0" to="1243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sScIAAADcAAAADwAAAGRycy9kb3ducmV2LnhtbERPzWrCQBC+C32HZQredKOlwaauIoIg&#10;2ou2DzDNTpNgdjbdnWr06bsFobf5+H5nvuxdq84UYuPZwGScgSIuvW24MvDxvhnNQEVBtth6JgNX&#10;irBcPAzmWFh/4QOdj1KpFMKxQAO1SFdoHcuaHMax74gT9+WDQ0kwVNoGvKRw1+ppluXaYcOpocaO&#10;1jWVp+OPM/C9f9vG62c7lfz5tjuF1exFnqIxw8d+9QpKqJd/8d29tWl+PoG/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sScIAAADcAAAADwAAAAAAAAAAAAAA&#10;AAChAgAAZHJzL2Rvd25yZXYueG1sUEsFBgAAAAAEAAQA+QAAAJADAAAAAA==&#10;" strokecolor="#31375e [3044]"/>
                  <v:line id="Straight Connector 162" o:spid="_x0000_s1062" style="position:absolute;visibility:visible;mso-wrap-style:square" from="26919,1609" to="2691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yPsMAAADcAAAADwAAAGRycy9kb3ducmV2LnhtbERPzWrCQBC+C32HZQq96aYRg01dRQoF&#10;ab3U9gGm2WkSzM6mu6PGPr0rFLzNx/c7i9XgOnWkEFvPBh4nGSjiytuWawNfn6/jOagoyBY7z2Tg&#10;TBFWy7vRAkvrT/xBx53UKoVwLNFAI9KXWseqIYdx4nvixP344FASDLW2AU8p3HU6z7JCO2w5NTTY&#10;00tD1X53cAZ+37ebeP7ucilmf2/7sJ4/yTQa83A/rJ9BCQ1yE/+7NzbNL3K4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cj7DAAAA3AAAAA8AAAAAAAAAAAAA&#10;AAAAoQIAAGRycy9kb3ducmV2LnhtbFBLBQYAAAAABAAEAPkAAACRAwAAAAA=&#10;" strokecolor="#31375e [3044]"/>
                  <v:line id="Straight Connector 163" o:spid="_x0000_s1063" style="position:absolute;visibility:visible;mso-wrap-style:square" from="73,1170" to="2684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XpcIAAADcAAAADwAAAGRycy9kb3ducmV2LnhtbERPzWrCQBC+F3yHZYTe6kalwaauIoIg&#10;rZfaPsA0OybB7GzcHTX26btCobf5+H5nvuxdqy4UYuPZwHiUgSIuvW24MvD1uXmagYqCbLH1TAZu&#10;FGG5GDzMsbD+yh902UulUgjHAg3UIl2hdSxrchhHviNO3MEHh5JgqLQNeE3hrtWTLMu1w4ZTQ40d&#10;rWsqj/uzM3B6323j7budSP7883YMq9mLTKMxj8N+9QpKqJd/8Z97a9P8fAr3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vXpcIAAADcAAAADwAAAAAAAAAAAAAA&#10;AAChAgAAZHJzL2Rvd25yZXYueG1sUEsFBgAAAAAEAAQA+QAAAJADAAAAAA==&#10;" strokecolor="#31375e [3044]"/>
                </v:group>
                <v:group id="Group 164" o:spid="_x0000_s1064" style="position:absolute;left:29846;top:10826;width:11777;height:2560" coordsize="26919,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Straight Connector 165" o:spid="_x0000_s1065" style="position:absolute;visibility:visible;mso-wrap-style:square" from="0,1243"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qSsIAAADcAAAADwAAAGRycy9kb3ducmV2LnhtbERPzWrCQBC+C32HZQq96UaLQaOrSKEg&#10;bS9VH2DMjkkwO5vuTjX26buFgrf5+H5nue5dqy4UYuPZwHiUgSIuvW24MnDYvw5noKIgW2w9k4Eb&#10;RVivHgZLLKy/8idddlKpFMKxQAO1SFdoHcuaHMaR74gTd/LBoSQYKm0DXlO4a/Uky3LtsOHUUGNH&#10;LzWV5923M/D1/rGNt2M7kXz683YOm9lcnqMxT4/9ZgFKqJe7+N+9tWl+PoW/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7qSsIAAADcAAAADwAAAAAAAAAAAAAA&#10;AAChAgAAZHJzL2Rvd25yZXYueG1sUEsFBgAAAAAEAAQA+QAAAJADAAAAAA==&#10;" strokecolor="#31375e [3044]"/>
                  <v:line id="Straight Connector 166" o:spid="_x0000_s1066" style="position:absolute;visibility:visible;mso-wrap-style:square" from="12435,0" to="1243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0PcIAAADcAAAADwAAAGRycy9kb3ducmV2LnhtbERPzWrCQBC+F/oOyxS81U0tBo2uIoIg&#10;tpfaPsCYHZNgdjbdnWrs07uFgrf5+H5nvuxdq84UYuPZwMswA0VcettwZeDrc/M8ARUF2WLrmQxc&#10;KcJy8fgwx8L6C3/QeS+VSiEcCzRQi3SF1rGsyWEc+o44cUcfHEqCodI24CWFu1aPsizXDhtODTV2&#10;tK6pPO1/nIHvt/dtvB7akeTj390prCZTeY3GDJ761QyUUC938b97a9P8PIe/Z9IF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x0PcIAAADcAAAADwAAAAAAAAAAAAAA&#10;AAChAgAAZHJzL2Rvd25yZXYueG1sUEsFBgAAAAAEAAQA+QAAAJADAAAAAA==&#10;" strokecolor="#31375e [3044]"/>
                  <v:line id="Straight Connector 167" o:spid="_x0000_s1067" style="position:absolute;visibility:visible;mso-wrap-style:square" from="26919,1609" to="2691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RpsMAAADcAAAADwAAAGRycy9kb3ducmV2LnhtbERPzWrCQBC+F/oOywi96UalUVNXkYIg&#10;bS/aPsCYnSbB7Gy6O9XYp+8WhN7m4/ud5bp3rTpTiI1nA+NRBoq49LbhysDH+3Y4BxUF2WLrmQxc&#10;KcJ6dX+3xML6C+/pfJBKpRCOBRqoRbpC61jW5DCOfEecuE8fHEqCodI24CWFu1ZPsizXDhtODTV2&#10;9FxTeTp8OwNfr2+7eD22E8kff15OYTNfyDQa8zDoN0+ghHr5F9/cO5vm5zP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0abDAAAA3AAAAA8AAAAAAAAAAAAA&#10;AAAAoQIAAGRycy9kb3ducmV2LnhtbFBLBQYAAAAABAAEAPkAAACRAwAAAAA=&#10;" strokecolor="#31375e [3044]"/>
                  <v:line id="Straight Connector 168" o:spid="_x0000_s1068" style="position:absolute;visibility:visible;mso-wrap-style:square" from="73,1170" to="2684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F1MUAAADcAAAADwAAAGRycy9kb3ducmV2LnhtbESPwU7DQAxE70j8w8pIvdENrYhK6Laq&#10;kJCqwoXCB5isSaJmvWHXbVO+Hh+QuNma8czzcj2G3pwo5S6yg7tpAYa4jr7jxsHH+/PtAkwWZI99&#10;ZHJwoQzr1fXVEisfz/xGp700RkM4V+igFRkqa3PdUsA8jQOxal8xBRRdU2N9wrOGh97OiqK0ATvW&#10;hhYHemqpPuyPwcH3y+s2Xz77mZT3P7tD2iweZJ6dm9yMm0cwQqP8m/+ut17xS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9F1MUAAADcAAAADwAAAAAAAAAA&#10;AAAAAAChAgAAZHJzL2Rvd25yZXYueG1sUEsFBgAAAAAEAAQA+QAAAJMDAAAAAA==&#10;" strokecolor="#31375e [3044]"/>
                </v:group>
              </v:group>
            </w:pict>
          </mc:Fallback>
        </mc:AlternateContent>
      </w:r>
    </w:p>
    <w:p w14:paraId="5986F1B0" w14:textId="77777777" w:rsidR="00DD202A" w:rsidRDefault="00DD202A" w:rsidP="00DD202A">
      <w:pPr>
        <w:rPr>
          <w:rtl/>
        </w:rPr>
      </w:pPr>
    </w:p>
    <w:p w14:paraId="3F12DDE7" w14:textId="77777777" w:rsidR="00DD202A" w:rsidRDefault="00DD202A" w:rsidP="00DD202A">
      <w:pPr>
        <w:rPr>
          <w:rtl/>
        </w:rPr>
      </w:pPr>
    </w:p>
    <w:p w14:paraId="51D7AE53" w14:textId="1988A2D4" w:rsidR="00DD202A" w:rsidRDefault="00DD202A" w:rsidP="00DD202A">
      <w:pPr>
        <w:rPr>
          <w:rtl/>
        </w:rPr>
      </w:pPr>
      <w:r>
        <w:rPr>
          <w:noProof/>
          <w:rtl/>
        </w:rPr>
        <mc:AlternateContent>
          <mc:Choice Requires="wpg">
            <w:drawing>
              <wp:anchor distT="0" distB="0" distL="114300" distR="114300" simplePos="0" relativeHeight="251713024" behindDoc="0" locked="0" layoutInCell="1" allowOverlap="1" wp14:anchorId="134F48FB" wp14:editId="4748CE3E">
                <wp:simplePos x="0" y="0"/>
                <wp:positionH relativeFrom="column">
                  <wp:posOffset>65303</wp:posOffset>
                </wp:positionH>
                <wp:positionV relativeFrom="paragraph">
                  <wp:posOffset>118466</wp:posOffset>
                </wp:positionV>
                <wp:extent cx="2933396" cy="877824"/>
                <wp:effectExtent l="0" t="0" r="19685" b="17780"/>
                <wp:wrapNone/>
                <wp:docPr id="181" name="Group 181"/>
                <wp:cNvGraphicFramePr/>
                <a:graphic xmlns:a="http://schemas.openxmlformats.org/drawingml/2006/main">
                  <a:graphicData uri="http://schemas.microsoft.com/office/word/2010/wordprocessingGroup">
                    <wpg:wgp>
                      <wpg:cNvGrpSpPr/>
                      <wpg:grpSpPr>
                        <a:xfrm>
                          <a:off x="0" y="0"/>
                          <a:ext cx="2933396" cy="877824"/>
                          <a:chOff x="0" y="0"/>
                          <a:chExt cx="2933396" cy="877824"/>
                        </a:xfrm>
                      </wpg:grpSpPr>
                      <wps:wsp>
                        <wps:cNvPr id="175" name="Rectangle 175"/>
                        <wps:cNvSpPr/>
                        <wps:spPr>
                          <a:xfrm>
                            <a:off x="1492301" y="292608"/>
                            <a:ext cx="1441095" cy="5120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E7D46" w14:textId="26C383B7" w:rsidR="00DD202A" w:rsidRDefault="00DD202A" w:rsidP="00DD202A">
                              <w:pPr>
                                <w:jc w:val="center"/>
                              </w:pPr>
                              <w:r>
                                <w:rPr>
                                  <w:rFonts w:hint="cs"/>
                                  <w:rtl/>
                                </w:rPr>
                                <w:t>המערכת הסומטית (חישה ותנועה)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6" name="Rectangle 176"/>
                        <wps:cNvSpPr/>
                        <wps:spPr>
                          <a:xfrm>
                            <a:off x="0" y="307238"/>
                            <a:ext cx="1038225" cy="570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98BED9" w14:textId="64BC3AC2" w:rsidR="00DD202A" w:rsidRPr="006B613F" w:rsidRDefault="00DD202A" w:rsidP="00DD202A">
                              <w:pPr>
                                <w:jc w:val="center"/>
                              </w:pPr>
                              <w:r>
                                <w:rPr>
                                  <w:rFonts w:ascii="Calibri" w:eastAsia="Calibri" w:hAnsi="Calibri" w:hint="cs"/>
                                  <w:rtl/>
                                </w:rPr>
                                <w:t>המערכת האוטונומית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7" name="Straight Connector 177"/>
                        <wps:cNvCnPr/>
                        <wps:spPr>
                          <a:xfrm>
                            <a:off x="1755648" y="131673"/>
                            <a:ext cx="0" cy="107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1155802" y="0"/>
                            <a:ext cx="0" cy="1076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585216" y="153619"/>
                            <a:ext cx="0" cy="107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0" name="Straight Connector 180"/>
                        <wps:cNvCnPr/>
                        <wps:spPr>
                          <a:xfrm>
                            <a:off x="592532" y="138989"/>
                            <a:ext cx="1163624" cy="505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34F48FB" id="Group 181" o:spid="_x0000_s1069" style="position:absolute;left:0;text-align:left;margin-left:5.15pt;margin-top:9.35pt;width:231pt;height:69.1pt;z-index:251713024" coordsize="2933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">
                <v:rect id="Rectangle 175" o:spid="_x0000_s1070" style="position:absolute;left:14923;top:2926;width:14410;height: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R+8EA&#10;AADcAAAADwAAAGRycy9kb3ducmV2LnhtbERPyWrDMBC9F/IPYgq5NbJLFuNGMaFQWnIJWT5gsCa2&#10;W2tkJHlpv74KFHqbx1tnW0ymFQM531hWkC4SEMSl1Q1XCq6Xt6cMhA/IGlvLpOCbPBS72cMWc21H&#10;PtFwDpWIIexzVFCH0OVS+rImg35hO+LI3awzGCJ0ldQOxxhuWvmcJGtpsOHYUGNHrzWVX+feKLDp&#10;MRwu47JnGt171nyW7c8mU2r+OO1fQASawr/4z/2h4/zNCu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uUfvBAAAA3AAAAA8AAAAAAAAAAAAAAAAAmAIAAGRycy9kb3du&#10;cmV2LnhtbFBLBQYAAAAABAAEAPUAAACGAwAAAAA=&#10;" fillcolor="#343b64 [3204]" strokecolor="#1a1d31 [1604]" strokeweight="2pt">
                  <v:textbox>
                    <w:txbxContent>
                      <w:p w14:paraId="507E7D46" w14:textId="26C383B7" w:rsidR="00DD202A" w:rsidRDefault="00DD202A" w:rsidP="00DD202A">
                        <w:pPr>
                          <w:jc w:val="center"/>
                        </w:pPr>
                        <w:r>
                          <w:rPr>
                            <w:rFonts w:hint="cs"/>
                            <w:rtl/>
                          </w:rPr>
                          <w:t>המערכת הסומטית (חישה ותנועה)</w:t>
                        </w:r>
                      </w:p>
                    </w:txbxContent>
                  </v:textbox>
                </v:rect>
                <v:rect id="Rectangle 176" o:spid="_x0000_s1071" style="position:absolute;top:3072;width:10382;height:5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PjMIA&#10;AADcAAAADwAAAGRycy9kb3ducmV2LnhtbERPzWrCQBC+F3yHZQRvdRMpJkRXKYVi6UUafYAhO03S&#10;ZmfD7sbEPr0rCL3Nx/c72/1kOnEh51vLCtJlAoK4srrlWsH59P6cg/ABWWNnmRRcycN+N3vaYqHt&#10;yF90KUMtYgj7AhU0IfSFlL5qyKBf2p44ct/WGQwRulpqh2MMN51cJclaGmw5NjTY01tD1W85GAU2&#10;PYbP0/gyMI3ukLc/VfeX5Uot5tPrBkSgKfyLH+4PHedna7g/Ey+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M+MwgAAANwAAAAPAAAAAAAAAAAAAAAAAJgCAABkcnMvZG93&#10;bnJldi54bWxQSwUGAAAAAAQABAD1AAAAhwMAAAAA&#10;" fillcolor="#343b64 [3204]" strokecolor="#1a1d31 [1604]" strokeweight="2pt">
                  <v:textbox>
                    <w:txbxContent>
                      <w:p w14:paraId="1F98BED9" w14:textId="64BC3AC2" w:rsidR="00DD202A" w:rsidRPr="006B613F" w:rsidRDefault="00DD202A" w:rsidP="00DD202A">
                        <w:pPr>
                          <w:jc w:val="center"/>
                        </w:pPr>
                        <w:r>
                          <w:rPr>
                            <w:rFonts w:ascii="Calibri" w:eastAsia="Calibri" w:hAnsi="Calibri" w:hint="cs"/>
                            <w:rtl/>
                          </w:rPr>
                          <w:t>המערכת האוטונומית</w:t>
                        </w:r>
                      </w:p>
                    </w:txbxContent>
                  </v:textbox>
                </v:rect>
                <v:line id="Straight Connector 177" o:spid="_x0000_s1072" style="position:absolute;visibility:visible;mso-wrap-style:square" from="17556,1316" to="1755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He8MAAADcAAAADwAAAGRycy9kb3ducmV2LnhtbERP22oCMRB9F/oPYQq+abaKt61RpCCI&#10;7UttP2C6GXcXN5NtMurar28KBd/mcK6zXHeuURcKsfZs4GmYgSIuvK25NPD5sR3MQUVBtth4JgM3&#10;irBePfSWmFt/5Xe6HKRUKYRjjgYqkTbXOhYVOYxD3xIn7uiDQ0kwlNoGvKZw1+hRlk21w5pTQ4Ut&#10;vVRUnA5nZ+D79W0Xb1/NSKaTn/0pbOYLGUdj+o/d5hmUUCd38b97Z9P82Qz+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R3vDAAAA3AAAAA8AAAAAAAAAAAAA&#10;AAAAoQIAAGRycy9kb3ducmV2LnhtbFBLBQYAAAAABAAEAPkAAACRAwAAAAA=&#10;" strokecolor="#31375e [3044]"/>
                <v:line id="Straight Connector 178" o:spid="_x0000_s1073" style="position:absolute;visibility:visible;mso-wrap-style:square" from="11558,0" to="11558,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TCcUAAADcAAAADwAAAGRycy9kb3ducmV2LnhtbESPQU8CQQyF7yb+h0lNvMmsGAFXBkJI&#10;TIh6AfwBdafubtjpLDMVFn+9PZh4a/Ne3/s6Xw6hMydKuY3s4H5UgCGuom+5dvCxf7mbgcmC7LGL&#10;TA4ulGG5uL6aY+njmbd02kltNIRziQ4akb60NlcNBcyj2BOr9hVTQNE11dYnPGt46Oy4KCY2YMva&#10;0GBP64aqw+47ODi+vW/y5bMby+Tx5/WQVrMnecjO3d4Mq2cwQoP8m/+uN17xp0qrz+gE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bTCcUAAADcAAAADwAAAAAAAAAA&#10;AAAAAAChAgAAZHJzL2Rvd25yZXYueG1sUEsFBgAAAAAEAAQA+QAAAJMDAAAAAA==&#10;" strokecolor="#31375e [3044]"/>
                <v:line id="Straight Connector 179" o:spid="_x0000_s1074" style="position:absolute;visibility:visible;mso-wrap-style:square" from="5852,1536" to="5852,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2ksMAAADcAAAADwAAAGRycy9kb3ducmV2LnhtbERP22oCMRB9L/QfwhT6ptkq9bIaRQqC&#10;1L6o/YDpZtxd3Ey2yVTXfr0pCH2bw7nOfNm5Rp0pxNqzgZd+Boq48Lbm0sDnYd2bgIqCbLHxTAau&#10;FGG5eHyYY279hXd03kupUgjHHA1UIm2udSwqchj7viVO3NEHh5JgKLUNeEnhrtGDLBtphzWnhgpb&#10;equoOO1/nIHv7ccmXr+agYxef99PYTWZyjAa8/zUrWaghDr5F9/dG5vmj6f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dpLDAAAA3AAAAA8AAAAAAAAAAAAA&#10;AAAAoQIAAGRycy9kb3ducmV2LnhtbFBLBQYAAAAABAAEAPkAAACRAwAAAAA=&#10;" strokecolor="#31375e [3044]"/>
                <v:line id="Straight Connector 180" o:spid="_x0000_s1075" style="position:absolute;visibility:visible;mso-wrap-style:square" from="5925,1389" to="175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vKMUAAADcAAAADwAAAGRycy9kb3ducmV2LnhtbESPwU7DQAxE70j8w8pIvdENrahC6Laq&#10;kJCqwoXCB5isSaJmvWHXbVO+Hh+QuNma8czzcj2G3pwo5S6yg7tpAYa4jr7jxsHH+/NtCSYLssc+&#10;Mjm4UIb16vpqiZWPZ36j014aoyGcK3TQigyVtbluKWCexoFYta+YAoquqbE+4VnDQ29nRbGwATvW&#10;hhYHemqpPuyPwcH3y+s2Xz77mSzuf3aHtCkfZJ6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vKMUAAADcAAAADwAAAAAAAAAA&#10;AAAAAAChAgAAZHJzL2Rvd25yZXYueG1sUEsFBgAAAAAEAAQA+QAAAJMDAAAAAA==&#10;" strokecolor="#31375e [3044]"/>
              </v:group>
            </w:pict>
          </mc:Fallback>
        </mc:AlternateContent>
      </w:r>
    </w:p>
    <w:p w14:paraId="5A4783F6" w14:textId="275596D8" w:rsidR="00DD202A" w:rsidRDefault="00DD202A" w:rsidP="00DD202A">
      <w:pPr>
        <w:rPr>
          <w:rtl/>
        </w:rPr>
      </w:pPr>
    </w:p>
    <w:p w14:paraId="049E5E18" w14:textId="5C60F3BE" w:rsidR="00DD202A" w:rsidRDefault="00DD202A" w:rsidP="00DD202A">
      <w:pPr>
        <w:rPr>
          <w:rtl/>
        </w:rPr>
      </w:pPr>
    </w:p>
    <w:p w14:paraId="2BC992CB" w14:textId="423253DA" w:rsidR="00DD202A" w:rsidRDefault="00DD202A" w:rsidP="00DD202A">
      <w:pPr>
        <w:rPr>
          <w:rtl/>
        </w:rPr>
      </w:pPr>
    </w:p>
    <w:p w14:paraId="6D31744C" w14:textId="77777777" w:rsidR="0046470F" w:rsidRPr="0046470F" w:rsidRDefault="0046470F" w:rsidP="00365DD3">
      <w:pPr>
        <w:pStyle w:val="2"/>
        <w:rPr>
          <w:rFonts w:eastAsia="Calibri"/>
          <w:rtl/>
        </w:rPr>
      </w:pPr>
      <w:r w:rsidRPr="0046470F">
        <w:rPr>
          <w:rFonts w:eastAsia="Calibri" w:hint="cs"/>
          <w:rtl/>
        </w:rPr>
        <w:t xml:space="preserve">מערכת העצבים ההיקפית </w:t>
      </w:r>
      <w:r w:rsidRPr="0046470F">
        <w:rPr>
          <w:rFonts w:eastAsia="Calibri"/>
          <w:rtl/>
        </w:rPr>
        <w:t>–</w:t>
      </w:r>
      <w:r w:rsidR="004053F1">
        <w:rPr>
          <w:rFonts w:eastAsia="Calibri" w:hint="cs"/>
          <w:rtl/>
        </w:rPr>
        <w:t xml:space="preserve"> תת-המערכת </w:t>
      </w:r>
      <w:r w:rsidR="00365DD3">
        <w:rPr>
          <w:rFonts w:eastAsia="Calibri" w:hint="cs"/>
          <w:rtl/>
        </w:rPr>
        <w:t>הסומטית</w:t>
      </w:r>
      <w:r w:rsidR="00CA3141">
        <w:rPr>
          <w:rFonts w:eastAsia="Calibri" w:hint="cs"/>
          <w:rtl/>
        </w:rPr>
        <w:t>: חישה ותנועה</w:t>
      </w:r>
    </w:p>
    <w:p w14:paraId="1D477A8D" w14:textId="77777777" w:rsidR="0046470F" w:rsidRDefault="0049335A" w:rsidP="00F15B5B">
      <w:pPr>
        <w:numPr>
          <w:ilvl w:val="0"/>
          <w:numId w:val="10"/>
        </w:numPr>
        <w:contextualSpacing/>
        <w:rPr>
          <w:rFonts w:ascii="Calibri" w:eastAsia="Calibri" w:hAnsi="Calibri"/>
        </w:rPr>
      </w:pPr>
      <w:r>
        <w:rPr>
          <w:rFonts w:ascii="Calibri" w:eastAsia="Calibri" w:hAnsi="Calibri" w:hint="cs"/>
          <w:rtl/>
        </w:rPr>
        <w:t xml:space="preserve">הרכיב הסומטי של מערכת העצבים ההיקפית מכיל </w:t>
      </w:r>
      <w:r w:rsidR="0046470F" w:rsidRPr="0046470F">
        <w:rPr>
          <w:rFonts w:ascii="Calibri" w:eastAsia="Calibri" w:hAnsi="Calibri" w:hint="cs"/>
          <w:rtl/>
        </w:rPr>
        <w:t>שלוחות חישה</w:t>
      </w:r>
      <w:r>
        <w:rPr>
          <w:rFonts w:ascii="Calibri" w:eastAsia="Calibri" w:hAnsi="Calibri" w:hint="cs"/>
          <w:rtl/>
        </w:rPr>
        <w:t xml:space="preserve"> ושלוחות תנועה</w:t>
      </w:r>
      <w:r w:rsidR="0046470F" w:rsidRPr="0046470F">
        <w:rPr>
          <w:rFonts w:ascii="Calibri" w:eastAsia="Calibri" w:hAnsi="Calibri" w:hint="cs"/>
          <w:rtl/>
        </w:rPr>
        <w:t>.</w:t>
      </w:r>
    </w:p>
    <w:p w14:paraId="5A353F46" w14:textId="77777777" w:rsidR="009513A9" w:rsidRPr="0046470F" w:rsidRDefault="009513A9" w:rsidP="009513A9">
      <w:pPr>
        <w:numPr>
          <w:ilvl w:val="0"/>
          <w:numId w:val="10"/>
        </w:numPr>
        <w:contextualSpacing/>
        <w:rPr>
          <w:rFonts w:ascii="Calibri" w:eastAsia="Calibri" w:hAnsi="Calibri"/>
        </w:rPr>
      </w:pPr>
      <w:r>
        <w:rPr>
          <w:rFonts w:ascii="Calibri" w:eastAsia="Calibri" w:hAnsi="Calibri" w:hint="cs"/>
          <w:rtl/>
        </w:rPr>
        <w:t>שלוחות ה</w:t>
      </w:r>
      <w:r w:rsidRPr="00720B32">
        <w:rPr>
          <w:rFonts w:ascii="Calibri" w:eastAsia="Calibri" w:hAnsi="Calibri" w:hint="cs"/>
          <w:b/>
          <w:bCs/>
          <w:rtl/>
        </w:rPr>
        <w:t>חישה</w:t>
      </w:r>
      <w:r>
        <w:rPr>
          <w:rFonts w:ascii="Calibri" w:eastAsia="Calibri" w:hAnsi="Calibri" w:hint="cs"/>
          <w:rtl/>
        </w:rPr>
        <w:t xml:space="preserve"> קולטות מידע מה</w:t>
      </w:r>
      <w:r w:rsidRPr="00720B32">
        <w:rPr>
          <w:rFonts w:ascii="Calibri" w:eastAsia="Calibri" w:hAnsi="Calibri" w:hint="cs"/>
          <w:b/>
          <w:bCs/>
          <w:rtl/>
        </w:rPr>
        <w:t>חושים</w:t>
      </w:r>
      <w:r>
        <w:rPr>
          <w:rFonts w:ascii="Calibri" w:eastAsia="Calibri" w:hAnsi="Calibri" w:hint="cs"/>
          <w:rtl/>
        </w:rPr>
        <w:t xml:space="preserve"> שפרושים ברחבי הגוף (בעתיד נלמד בהרחבה על חושים שונים ומשונים שאולי אתם כלל לא יודעים על קיומם!).</w:t>
      </w:r>
    </w:p>
    <w:p w14:paraId="47C94848" w14:textId="77777777" w:rsidR="0046470F" w:rsidRDefault="0046470F" w:rsidP="00720B32">
      <w:pPr>
        <w:numPr>
          <w:ilvl w:val="1"/>
          <w:numId w:val="10"/>
        </w:numPr>
        <w:contextualSpacing/>
        <w:rPr>
          <w:rFonts w:ascii="Calibri" w:eastAsia="Calibri" w:hAnsi="Calibri"/>
        </w:rPr>
      </w:pPr>
      <w:r w:rsidRPr="0046470F">
        <w:rPr>
          <w:rFonts w:ascii="Calibri" w:eastAsia="Calibri" w:hAnsi="Calibri" w:hint="cs"/>
          <w:rtl/>
        </w:rPr>
        <w:t xml:space="preserve">כל </w:t>
      </w:r>
      <w:r w:rsidR="00720B32">
        <w:rPr>
          <w:rFonts w:ascii="Calibri" w:eastAsia="Calibri" w:hAnsi="Calibri" w:hint="cs"/>
          <w:rtl/>
        </w:rPr>
        <w:t>תחושה שאנו חשים מ</w:t>
      </w:r>
      <w:r w:rsidRPr="0046470F">
        <w:rPr>
          <w:rFonts w:ascii="Calibri" w:eastAsia="Calibri" w:hAnsi="Calibri" w:hint="cs"/>
          <w:rtl/>
        </w:rPr>
        <w:t>איבר בגוף</w:t>
      </w:r>
      <w:r w:rsidR="00720B32">
        <w:rPr>
          <w:rFonts w:ascii="Calibri" w:eastAsia="Calibri" w:hAnsi="Calibri" w:hint="cs"/>
          <w:rtl/>
        </w:rPr>
        <w:t xml:space="preserve"> </w:t>
      </w:r>
      <w:r w:rsidR="00720B32">
        <w:rPr>
          <w:rFonts w:ascii="Calibri" w:eastAsia="Calibri" w:hAnsi="Calibri"/>
          <w:rtl/>
        </w:rPr>
        <w:t>–</w:t>
      </w:r>
      <w:r w:rsidR="00720B32">
        <w:rPr>
          <w:rFonts w:ascii="Calibri" w:eastAsia="Calibri" w:hAnsi="Calibri" w:hint="cs"/>
          <w:rtl/>
        </w:rPr>
        <w:t xml:space="preserve"> מתאפשרת</w:t>
      </w:r>
      <w:r w:rsidRPr="0046470F">
        <w:rPr>
          <w:rFonts w:ascii="Calibri" w:eastAsia="Calibri" w:hAnsi="Calibri" w:hint="cs"/>
          <w:rtl/>
        </w:rPr>
        <w:t xml:space="preserve"> בזכות סיבי חישה של מערכת העצבים ההיקפית</w:t>
      </w:r>
      <w:r w:rsidR="003B15DD">
        <w:rPr>
          <w:rFonts w:ascii="Calibri" w:eastAsia="Calibri" w:hAnsi="Calibri" w:hint="cs"/>
          <w:rtl/>
        </w:rPr>
        <w:t>,</w:t>
      </w:r>
      <w:r w:rsidRPr="0046470F">
        <w:rPr>
          <w:rFonts w:ascii="Calibri" w:eastAsia="Calibri" w:hAnsi="Calibri" w:hint="cs"/>
          <w:rtl/>
        </w:rPr>
        <w:t xml:space="preserve"> שקצותיהם מצויים מתחת לעור ממש </w:t>
      </w:r>
      <w:r w:rsidRPr="0046470F">
        <w:rPr>
          <w:rFonts w:ascii="Calibri" w:eastAsia="Calibri" w:hAnsi="Calibri"/>
          <w:rtl/>
        </w:rPr>
        <w:t>–</w:t>
      </w:r>
      <w:r w:rsidRPr="0046470F">
        <w:rPr>
          <w:rFonts w:ascii="Calibri" w:eastAsia="Calibri" w:hAnsi="Calibri" w:hint="cs"/>
          <w:rtl/>
        </w:rPr>
        <w:t xml:space="preserve"> זו מערכת הפרושה בכל הגוף.</w:t>
      </w:r>
    </w:p>
    <w:p w14:paraId="0FE6C28F" w14:textId="77777777" w:rsidR="00152CFC" w:rsidRDefault="00152CFC" w:rsidP="00152CFC">
      <w:pPr>
        <w:ind w:left="1440"/>
        <w:contextualSpacing/>
        <w:rPr>
          <w:rFonts w:ascii="Calibri" w:eastAsia="Calibri" w:hAnsi="Calibri"/>
          <w:rtl/>
        </w:rPr>
      </w:pPr>
      <w:r>
        <w:rPr>
          <w:rFonts w:ascii="Calibri" w:eastAsia="Calibri" w:hAnsi="Calibri" w:hint="cs"/>
          <w:b/>
          <w:bCs/>
          <w:rtl/>
        </w:rPr>
        <w:t>הדגמה:</w:t>
      </w:r>
      <w:r>
        <w:rPr>
          <w:rFonts w:ascii="Calibri" w:eastAsia="Calibri" w:hAnsi="Calibri" w:hint="cs"/>
          <w:rtl/>
        </w:rPr>
        <w:t xml:space="preserve"> געו עם קצה הע</w:t>
      </w:r>
      <w:r w:rsidR="00401F3A">
        <w:rPr>
          <w:rFonts w:ascii="Calibri" w:eastAsia="Calibri" w:hAnsi="Calibri" w:hint="cs"/>
          <w:rtl/>
        </w:rPr>
        <w:t>י</w:t>
      </w:r>
      <w:r>
        <w:rPr>
          <w:rFonts w:ascii="Calibri" w:eastAsia="Calibri" w:hAnsi="Calibri" w:hint="cs"/>
          <w:rtl/>
        </w:rPr>
        <w:t xml:space="preserve">פרון בכף ידכם. התחושה שהרגשתם היא למעשה תוצאה של התהליך: </w:t>
      </w:r>
    </w:p>
    <w:p w14:paraId="22C2979B" w14:textId="77777777" w:rsidR="00152CFC" w:rsidRPr="00152CFC" w:rsidRDefault="00152CFC" w:rsidP="00152CFC">
      <w:pPr>
        <w:ind w:left="1440"/>
        <w:contextualSpacing/>
        <w:rPr>
          <w:rFonts w:ascii="Calibri" w:eastAsia="Calibri" w:hAnsi="Calibri"/>
        </w:rPr>
      </w:pPr>
      <w:r>
        <w:rPr>
          <w:rFonts w:ascii="Calibri" w:eastAsia="Calibri" w:hAnsi="Calibri" w:hint="cs"/>
          <w:rtl/>
        </w:rPr>
        <w:t xml:space="preserve">מגע בעור </w:t>
      </w:r>
      <w:r w:rsidRPr="00152CFC">
        <w:rPr>
          <w:rFonts w:ascii="Calibri" w:eastAsia="Calibri" w:hAnsi="Calibri"/>
        </w:rPr>
        <w:sym w:font="Wingdings" w:char="F0DF"/>
      </w:r>
      <w:r>
        <w:rPr>
          <w:rFonts w:ascii="Calibri" w:eastAsia="Calibri" w:hAnsi="Calibri" w:hint="cs"/>
          <w:rtl/>
        </w:rPr>
        <w:t xml:space="preserve"> הפעלה של קצות העצבים שמתחת לעור </w:t>
      </w:r>
      <w:r w:rsidRPr="00152CFC">
        <w:rPr>
          <w:rFonts w:ascii="Calibri" w:eastAsia="Calibri" w:hAnsi="Calibri"/>
        </w:rPr>
        <w:sym w:font="Wingdings" w:char="F0DF"/>
      </w:r>
      <w:r>
        <w:rPr>
          <w:rFonts w:ascii="Calibri" w:eastAsia="Calibri" w:hAnsi="Calibri" w:hint="cs"/>
          <w:rtl/>
        </w:rPr>
        <w:t xml:space="preserve"> שליחה של המידע למוח </w:t>
      </w:r>
      <w:r w:rsidRPr="00152CFC">
        <w:rPr>
          <w:rFonts w:ascii="Calibri" w:eastAsia="Calibri" w:hAnsi="Calibri"/>
        </w:rPr>
        <w:sym w:font="Wingdings" w:char="F0DF"/>
      </w:r>
      <w:r>
        <w:rPr>
          <w:rFonts w:ascii="Calibri" w:eastAsia="Calibri" w:hAnsi="Calibri" w:hint="cs"/>
          <w:rtl/>
        </w:rPr>
        <w:t xml:space="preserve"> הבנה וחוויה של דקירה קלה בכף היד.</w:t>
      </w:r>
    </w:p>
    <w:p w14:paraId="1E3EDCDE" w14:textId="77777777" w:rsidR="0046470F" w:rsidRPr="0046470F" w:rsidRDefault="00F15B5B" w:rsidP="00F15B5B">
      <w:pPr>
        <w:numPr>
          <w:ilvl w:val="1"/>
          <w:numId w:val="10"/>
        </w:numPr>
        <w:contextualSpacing/>
        <w:rPr>
          <w:rFonts w:ascii="Calibri" w:eastAsia="Calibri" w:hAnsi="Calibri"/>
        </w:rPr>
      </w:pPr>
      <w:r>
        <w:rPr>
          <w:noProof/>
          <w:rtl/>
        </w:rPr>
        <w:drawing>
          <wp:anchor distT="0" distB="0" distL="114300" distR="114300" simplePos="0" relativeHeight="251683840" behindDoc="0" locked="0" layoutInCell="1" allowOverlap="1" wp14:anchorId="54F1A329" wp14:editId="2EAAB404">
            <wp:simplePos x="0" y="0"/>
            <wp:positionH relativeFrom="column">
              <wp:posOffset>5346700</wp:posOffset>
            </wp:positionH>
            <wp:positionV relativeFrom="paragraph">
              <wp:posOffset>361256</wp:posOffset>
            </wp:positionV>
            <wp:extent cx="536400" cy="536400"/>
            <wp:effectExtent l="0" t="0" r="0" b="0"/>
            <wp:wrapNone/>
            <wp:docPr id="3" name="תמונה 3"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70F" w:rsidRPr="0046470F">
        <w:rPr>
          <w:rFonts w:ascii="Calibri" w:eastAsia="Calibri" w:hAnsi="Calibri" w:hint="cs"/>
          <w:rtl/>
        </w:rPr>
        <w:t xml:space="preserve">לא כל האיברים מקבלים את אותה רמת עצבוב! בגב יש פחות עצבוב מאשר באצבע, ולכן החדות (רזולוציה) של התחושה בגב נמוכה יותר. </w:t>
      </w:r>
      <w:r w:rsidRPr="00F15B5B">
        <w:rPr>
          <w:rFonts w:ascii="Calibri" w:eastAsia="Calibri" w:hAnsi="Calibri" w:hint="cs"/>
          <w:b/>
          <w:bCs/>
          <w:rtl/>
        </w:rPr>
        <w:t>אפשר להדגים זאת:</w:t>
      </w:r>
      <w:r>
        <w:rPr>
          <w:rFonts w:ascii="Calibri" w:eastAsia="Calibri" w:hAnsi="Calibri" w:hint="cs"/>
          <w:rtl/>
        </w:rPr>
        <w:t xml:space="preserve"> </w:t>
      </w:r>
    </w:p>
    <w:p w14:paraId="6CABF608" w14:textId="6D6EE27C" w:rsidR="0046470F" w:rsidRDefault="0046470F" w:rsidP="004D5170">
      <w:pPr>
        <w:numPr>
          <w:ilvl w:val="2"/>
          <w:numId w:val="10"/>
        </w:numPr>
        <w:contextualSpacing/>
        <w:rPr>
          <w:rFonts w:ascii="Calibri" w:eastAsia="Calibri" w:hAnsi="Calibri"/>
        </w:rPr>
      </w:pPr>
      <w:r w:rsidRPr="0046470F">
        <w:rPr>
          <w:rFonts w:ascii="Calibri" w:eastAsia="Calibri" w:hAnsi="Calibri" w:hint="cs"/>
          <w:rtl/>
        </w:rPr>
        <w:t xml:space="preserve">מתחלקים לזוגות. תלמיד אחד עוצם עיניים והאחר נוגע בו באצבע אחת או בשתי אצבעות בו-זמנית (אפשר גם </w:t>
      </w:r>
      <w:r w:rsidR="0049335A">
        <w:rPr>
          <w:rFonts w:ascii="Calibri" w:eastAsia="Calibri" w:hAnsi="Calibri" w:hint="cs"/>
          <w:rtl/>
        </w:rPr>
        <w:t xml:space="preserve">לגעת </w:t>
      </w:r>
      <w:r w:rsidRPr="0046470F">
        <w:rPr>
          <w:rFonts w:ascii="Calibri" w:eastAsia="Calibri" w:hAnsi="Calibri" w:hint="cs"/>
          <w:rtl/>
        </w:rPr>
        <w:t>עם עפרונות / עטים</w:t>
      </w:r>
      <w:r w:rsidR="004D5170">
        <w:rPr>
          <w:rFonts w:ascii="Calibri" w:eastAsia="Calibri" w:hAnsi="Calibri" w:hint="cs"/>
          <w:rtl/>
        </w:rPr>
        <w:t xml:space="preserve"> במקום עם האצבעות</w:t>
      </w:r>
      <w:r w:rsidRPr="0046470F">
        <w:rPr>
          <w:rFonts w:ascii="Calibri" w:eastAsia="Calibri" w:hAnsi="Calibri" w:hint="cs"/>
          <w:rtl/>
        </w:rPr>
        <w:t>). על</w:t>
      </w:r>
      <w:r w:rsidR="001E6C7A">
        <w:rPr>
          <w:rFonts w:ascii="Calibri" w:eastAsia="Calibri" w:hAnsi="Calibri" w:hint="cs"/>
          <w:rtl/>
        </w:rPr>
        <w:t xml:space="preserve"> </w:t>
      </w:r>
      <w:r w:rsidRPr="0046470F">
        <w:rPr>
          <w:rFonts w:ascii="Calibri" w:eastAsia="Calibri" w:hAnsi="Calibri" w:hint="cs"/>
          <w:rtl/>
        </w:rPr>
        <w:t xml:space="preserve">התלמיד שעוצם עיניים לומר אם חברו נגע בו באצבע אחת או בשתיים. הדבר קשה יותר במקומות שבהם </w:t>
      </w:r>
      <w:r w:rsidR="004D5170">
        <w:rPr>
          <w:rFonts w:ascii="Calibri" w:eastAsia="Calibri" w:hAnsi="Calibri" w:hint="cs"/>
          <w:rtl/>
        </w:rPr>
        <w:t>ההפרדה</w:t>
      </w:r>
      <w:r w:rsidR="004D5170" w:rsidRPr="0046470F">
        <w:rPr>
          <w:rFonts w:ascii="Calibri" w:eastAsia="Calibri" w:hAnsi="Calibri" w:hint="cs"/>
          <w:rtl/>
        </w:rPr>
        <w:t xml:space="preserve"> </w:t>
      </w:r>
      <w:r w:rsidRPr="0046470F">
        <w:rPr>
          <w:rFonts w:ascii="Calibri" w:eastAsia="Calibri" w:hAnsi="Calibri" w:hint="cs"/>
          <w:rtl/>
        </w:rPr>
        <w:t xml:space="preserve">(רזולוציה) של הקולטנים שרגישים למגע יותר נמוכה, למשל בגב. כשנוגעים באזור הגב בשתי </w:t>
      </w:r>
      <w:r w:rsidR="0049335A">
        <w:rPr>
          <w:rFonts w:ascii="Calibri" w:eastAsia="Calibri" w:hAnsi="Calibri" w:hint="cs"/>
          <w:rtl/>
        </w:rPr>
        <w:t>נקודות</w:t>
      </w:r>
      <w:r w:rsidRPr="0046470F">
        <w:rPr>
          <w:rFonts w:ascii="Calibri" w:eastAsia="Calibri" w:hAnsi="Calibri" w:hint="cs"/>
          <w:rtl/>
        </w:rPr>
        <w:t xml:space="preserve"> קרובות זו לזו ובדיוק באותו זמן, קשה לומר שמדובר בשתי אצבעות. זאת למשל לעומת אזור כף היד, שבו </w:t>
      </w:r>
      <w:r w:rsidR="004D5170">
        <w:rPr>
          <w:rFonts w:ascii="Calibri" w:eastAsia="Calibri" w:hAnsi="Calibri" w:hint="cs"/>
          <w:rtl/>
        </w:rPr>
        <w:t>ההפרדה</w:t>
      </w:r>
      <w:r w:rsidR="004D5170" w:rsidRPr="0046470F">
        <w:rPr>
          <w:rFonts w:ascii="Calibri" w:eastAsia="Calibri" w:hAnsi="Calibri" w:hint="cs"/>
          <w:rtl/>
        </w:rPr>
        <w:t xml:space="preserve"> </w:t>
      </w:r>
      <w:r w:rsidRPr="0046470F">
        <w:rPr>
          <w:rFonts w:ascii="Calibri" w:eastAsia="Calibri" w:hAnsi="Calibri" w:hint="cs"/>
          <w:rtl/>
        </w:rPr>
        <w:t>טובה יותר ואפשר בקלות להרגיש שמדובר בשתי אצבעות גם אם הן צמודות זו לזו. אפשר לנסות לבדוק בגב עד כמה האצבעות יכולות להתרחק זו מזו ועדיין להרגיש כמו אצבע אחת.</w:t>
      </w:r>
    </w:p>
    <w:p w14:paraId="1C0A7264" w14:textId="77777777" w:rsidR="009513A9" w:rsidRDefault="009513A9" w:rsidP="00F172FE">
      <w:pPr>
        <w:numPr>
          <w:ilvl w:val="2"/>
          <w:numId w:val="10"/>
        </w:numPr>
        <w:contextualSpacing/>
        <w:rPr>
          <w:rFonts w:ascii="Calibri" w:eastAsia="Calibri" w:hAnsi="Calibri"/>
        </w:rPr>
      </w:pPr>
      <w:r>
        <w:rPr>
          <w:rFonts w:ascii="Calibri" w:eastAsia="Calibri" w:hAnsi="Calibri" w:hint="cs"/>
          <w:rtl/>
        </w:rPr>
        <w:lastRenderedPageBreak/>
        <w:t xml:space="preserve">מהי </w:t>
      </w:r>
      <w:r>
        <w:rPr>
          <w:rFonts w:ascii="Calibri" w:eastAsia="Calibri" w:hAnsi="Calibri" w:hint="cs"/>
          <w:b/>
          <w:bCs/>
          <w:rtl/>
        </w:rPr>
        <w:t xml:space="preserve">רזולוציה </w:t>
      </w:r>
      <w:r>
        <w:rPr>
          <w:rFonts w:ascii="Calibri" w:eastAsia="Calibri" w:hAnsi="Calibri" w:hint="cs"/>
          <w:rtl/>
        </w:rPr>
        <w:t xml:space="preserve">וכיצד היא קשורה </w:t>
      </w:r>
      <w:r w:rsidR="00F172FE">
        <w:rPr>
          <w:rFonts w:ascii="Calibri" w:eastAsia="Calibri" w:hAnsi="Calibri" w:hint="cs"/>
          <w:rtl/>
        </w:rPr>
        <w:t>לטריק שהדגמנו זה עתה</w:t>
      </w:r>
      <w:r>
        <w:rPr>
          <w:rFonts w:ascii="Calibri" w:eastAsia="Calibri" w:hAnsi="Calibri" w:hint="cs"/>
          <w:rtl/>
        </w:rPr>
        <w:t>?</w:t>
      </w:r>
    </w:p>
    <w:p w14:paraId="57D325F1" w14:textId="77777777" w:rsidR="00F172FE" w:rsidRDefault="00F172FE" w:rsidP="00FF7D86">
      <w:pPr>
        <w:ind w:left="2160"/>
        <w:contextualSpacing/>
        <w:jc w:val="left"/>
        <w:rPr>
          <w:rFonts w:ascii="Calibri" w:eastAsia="Calibri" w:hAnsi="Calibri"/>
        </w:rPr>
      </w:pPr>
      <w:r>
        <w:rPr>
          <w:rFonts w:hint="cs"/>
          <w:color w:val="252525"/>
          <w:sz w:val="21"/>
          <w:szCs w:val="21"/>
          <w:shd w:val="clear" w:color="auto" w:fill="FFFFFF"/>
          <w:rtl/>
        </w:rPr>
        <w:t>רזולוציה = כ</w:t>
      </w:r>
      <w:r>
        <w:rPr>
          <w:color w:val="252525"/>
          <w:sz w:val="21"/>
          <w:szCs w:val="21"/>
          <w:shd w:val="clear" w:color="auto" w:fill="FFFFFF"/>
          <w:rtl/>
        </w:rPr>
        <w:t>ושר הפרדה, או כושר הבחנה</w:t>
      </w:r>
      <w:r>
        <w:rPr>
          <w:rFonts w:hint="cs"/>
          <w:color w:val="252525"/>
          <w:sz w:val="21"/>
          <w:szCs w:val="21"/>
          <w:shd w:val="clear" w:color="auto" w:fill="FFFFFF"/>
          <w:rtl/>
        </w:rPr>
        <w:t xml:space="preserve">. </w:t>
      </w:r>
      <w:r w:rsidR="00FF7D86">
        <w:rPr>
          <w:rFonts w:hint="cs"/>
          <w:color w:val="252525"/>
          <w:sz w:val="21"/>
          <w:szCs w:val="21"/>
          <w:shd w:val="clear" w:color="auto" w:fill="FFFFFF"/>
          <w:rtl/>
        </w:rPr>
        <w:t>לוקחים שדה כלשהו ומחלקים אותו לחלקים.  למשל בתמונות הבאות, לקחו את אותו גודל וכל פעם חילקו אותו לכמות שונה של חלקים, כך שבכל חלק צבע אחיד: משמאל כל השדה הוא חלק אחד, ולכן לכל התמונה גוון אחיד, שהוא הממוצע (ערבוב) של כל הצבעים שיש בשדה. ככל שמתקדמים ימינה השדה מחולק ליותר ויותר חלקים (4, 25, 100 וכן הלאה). כאשר יש יותר חלקים ההפרדה מתאפשרת בצורה טובה יותר.</w:t>
      </w:r>
      <w:r>
        <w:rPr>
          <w:noProof/>
        </w:rPr>
        <w:drawing>
          <wp:inline distT="0" distB="0" distL="0" distR="0" wp14:anchorId="7A2058F2" wp14:editId="65C8BB31">
            <wp:extent cx="4494976" cy="760764"/>
            <wp:effectExtent l="0" t="0" r="1270" b="1270"/>
            <wp:docPr id="92" name="תמונה 92" descr="https://upload.wikimedia.org/wikipedia/commons/f/f2/Resolution_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2/Resolution_illustrat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2725" cy="763768"/>
                    </a:xfrm>
                    <a:prstGeom prst="rect">
                      <a:avLst/>
                    </a:prstGeom>
                    <a:noFill/>
                    <a:ln>
                      <a:noFill/>
                    </a:ln>
                  </pic:spPr>
                </pic:pic>
              </a:graphicData>
            </a:graphic>
          </wp:inline>
        </w:drawing>
      </w:r>
    </w:p>
    <w:p w14:paraId="33E1E7E8" w14:textId="0B6EE93F" w:rsidR="00FF7D86" w:rsidRDefault="00FF7D86" w:rsidP="004D5170">
      <w:pPr>
        <w:ind w:left="2160"/>
        <w:contextualSpacing/>
        <w:rPr>
          <w:color w:val="252525"/>
          <w:sz w:val="21"/>
          <w:szCs w:val="21"/>
          <w:shd w:val="clear" w:color="auto" w:fill="FFFFFF"/>
          <w:rtl/>
        </w:rPr>
      </w:pPr>
      <w:r>
        <w:rPr>
          <w:rFonts w:hint="cs"/>
          <w:color w:val="252525"/>
          <w:sz w:val="21"/>
          <w:szCs w:val="21"/>
          <w:shd w:val="clear" w:color="auto" w:fill="FFFFFF"/>
          <w:rtl/>
        </w:rPr>
        <w:t xml:space="preserve">הרזולוציה נובעת מכמות היחידות הנפרדות שהשדה מחולק אליהן. ככל שנחלק את השדה ליותר יחידות נפרדות, כך נוכל להפריד את המידע בצורה טובה יותר, ולהגיע לרמת דיוק גבוהה יותר. זה מה </w:t>
      </w:r>
      <w:r w:rsidR="004D5170">
        <w:rPr>
          <w:rFonts w:hint="cs"/>
          <w:color w:val="252525"/>
          <w:sz w:val="21"/>
          <w:szCs w:val="21"/>
          <w:shd w:val="clear" w:color="auto" w:fill="FFFFFF"/>
          <w:rtl/>
        </w:rPr>
        <w:t>שקרוי "</w:t>
      </w:r>
      <w:r>
        <w:rPr>
          <w:rFonts w:hint="cs"/>
          <w:color w:val="252525"/>
          <w:sz w:val="21"/>
          <w:szCs w:val="21"/>
          <w:shd w:val="clear" w:color="auto" w:fill="FFFFFF"/>
          <w:rtl/>
        </w:rPr>
        <w:t>רזולוציה גבוהה</w:t>
      </w:r>
      <w:r w:rsidR="004D5170">
        <w:rPr>
          <w:rFonts w:hint="cs"/>
          <w:color w:val="252525"/>
          <w:sz w:val="21"/>
          <w:szCs w:val="21"/>
          <w:shd w:val="clear" w:color="auto" w:fill="FFFFFF"/>
          <w:rtl/>
        </w:rPr>
        <w:t>"</w:t>
      </w:r>
      <w:r>
        <w:rPr>
          <w:rFonts w:hint="cs"/>
          <w:color w:val="252525"/>
          <w:sz w:val="21"/>
          <w:szCs w:val="21"/>
          <w:shd w:val="clear" w:color="auto" w:fill="FFFFFF"/>
          <w:rtl/>
        </w:rPr>
        <w:t>.</w:t>
      </w:r>
    </w:p>
    <w:p w14:paraId="7C8A6D78" w14:textId="77777777" w:rsidR="00F172FE" w:rsidRDefault="00F172FE" w:rsidP="00F172FE">
      <w:pPr>
        <w:ind w:left="2160"/>
        <w:contextualSpacing/>
        <w:rPr>
          <w:rFonts w:ascii="Calibri" w:eastAsia="Calibri" w:hAnsi="Calibri"/>
        </w:rPr>
      </w:pPr>
    </w:p>
    <w:p w14:paraId="65968BA7" w14:textId="77777777" w:rsidR="00FF7D86" w:rsidRDefault="00FF7D86" w:rsidP="00FF7D86">
      <w:pPr>
        <w:numPr>
          <w:ilvl w:val="2"/>
          <w:numId w:val="10"/>
        </w:numPr>
        <w:contextualSpacing/>
        <w:rPr>
          <w:rFonts w:ascii="Calibri" w:eastAsia="Calibri" w:hAnsi="Calibri"/>
        </w:rPr>
      </w:pPr>
      <w:r>
        <w:rPr>
          <w:rFonts w:ascii="Calibri" w:eastAsia="Calibri" w:hAnsi="Calibri" w:hint="cs"/>
          <w:rtl/>
        </w:rPr>
        <w:t>אז איך כל זה קשור לטריק של שלוחות החישה?</w:t>
      </w:r>
      <w:r w:rsidR="0049335A">
        <w:rPr>
          <w:rFonts w:ascii="Calibri" w:eastAsia="Calibri" w:hAnsi="Calibri" w:hint="cs"/>
          <w:rtl/>
        </w:rPr>
        <w:t xml:space="preserve"> </w:t>
      </w:r>
      <w:r>
        <w:rPr>
          <w:rFonts w:ascii="Calibri" w:eastAsia="Calibri" w:hAnsi="Calibri" w:hint="cs"/>
          <w:rtl/>
        </w:rPr>
        <w:t>מתחת לעור פרושים קצוות של עצבים שקולטים מידע. ככל שיש יותר קצוות עצבים, זה מאפשר להפריד טוב יותר בין אזור לאזור על גבי העור.</w:t>
      </w:r>
      <w:r w:rsidR="0049335A">
        <w:rPr>
          <w:rFonts w:ascii="Calibri" w:eastAsia="Calibri" w:hAnsi="Calibri" w:hint="cs"/>
          <w:rtl/>
        </w:rPr>
        <w:t xml:space="preserve"> </w:t>
      </w:r>
    </w:p>
    <w:p w14:paraId="5B7877A2" w14:textId="38F6CB63" w:rsidR="0049335A" w:rsidRDefault="0049335A" w:rsidP="004D5170">
      <w:pPr>
        <w:ind w:left="2160"/>
        <w:contextualSpacing/>
        <w:rPr>
          <w:rFonts w:ascii="Calibri" w:eastAsia="Calibri" w:hAnsi="Calibri"/>
        </w:rPr>
      </w:pPr>
      <w:r>
        <w:rPr>
          <w:rFonts w:ascii="Calibri" w:eastAsia="Calibri" w:hAnsi="Calibri" w:hint="cs"/>
          <w:rtl/>
        </w:rPr>
        <w:t>מתחת לעור של כף היד יש המון קצות עצבים ולכן הקליטה ברזולוציה טובה יותר</w:t>
      </w:r>
      <w:r w:rsidR="004D5170">
        <w:rPr>
          <w:rFonts w:ascii="Calibri" w:eastAsia="Calibri" w:hAnsi="Calibri" w:hint="cs"/>
          <w:rtl/>
        </w:rPr>
        <w:t xml:space="preserve"> - </w:t>
      </w:r>
      <w:r>
        <w:rPr>
          <w:rFonts w:ascii="Calibri" w:eastAsia="Calibri" w:hAnsi="Calibri" w:hint="cs"/>
          <w:rtl/>
        </w:rPr>
        <w:t>לעומת אזור הגב, שם יש פחות קצות עצבים מתחת לעור והרזולוציה פחות טובה.</w:t>
      </w:r>
    </w:p>
    <w:p w14:paraId="37926642" w14:textId="77777777" w:rsidR="0049335A" w:rsidRDefault="0049335A" w:rsidP="0049335A">
      <w:pPr>
        <w:ind w:left="2160"/>
        <w:contextualSpacing/>
        <w:rPr>
          <w:rFonts w:ascii="Calibri" w:eastAsia="Calibri" w:hAnsi="Calibri"/>
          <w:rtl/>
        </w:rPr>
      </w:pPr>
      <w:r>
        <w:rPr>
          <w:rFonts w:ascii="Calibri" w:eastAsia="Calibri" w:hAnsi="Calibri" w:hint="cs"/>
          <w:rtl/>
        </w:rPr>
        <w:t>הדגמה:</w:t>
      </w:r>
      <w:r w:rsidR="00FF7D86">
        <w:rPr>
          <w:rFonts w:ascii="Calibri" w:eastAsia="Calibri" w:hAnsi="Calibri" w:hint="cs"/>
          <w:rtl/>
        </w:rPr>
        <w:t xml:space="preserve"> </w:t>
      </w:r>
    </w:p>
    <w:p w14:paraId="0669B4BE" w14:textId="77777777" w:rsidR="001434EA" w:rsidRDefault="001434EA" w:rsidP="001434EA">
      <w:pPr>
        <w:ind w:left="2160"/>
        <w:contextualSpacing/>
        <w:rPr>
          <w:rFonts w:ascii="Calibri" w:eastAsia="Calibri" w:hAnsi="Calibri"/>
          <w:rtl/>
        </w:rPr>
      </w:pPr>
      <w:r>
        <w:rPr>
          <w:rFonts w:ascii="Calibri" w:eastAsia="Calibri" w:hAnsi="Calibri" w:hint="cs"/>
          <w:rtl/>
        </w:rPr>
        <w:t>עצבים מתחת לעור כף היד         עצבים מתחת לעור הגב</w:t>
      </w:r>
    </w:p>
    <w:p w14:paraId="20478A6F" w14:textId="77777777" w:rsidR="0049335A" w:rsidRDefault="00E31101" w:rsidP="0049335A">
      <w:pPr>
        <w:ind w:left="2160"/>
        <w:contextualSpacing/>
        <w:rPr>
          <w:rFonts w:ascii="Calibri" w:eastAsia="Calibri" w:hAnsi="Calibri"/>
          <w:rtl/>
        </w:rPr>
      </w:pPr>
      <w:r>
        <w:rPr>
          <w:rFonts w:ascii="Calibri" w:eastAsia="Calibri" w:hAnsi="Calibri" w:hint="cs"/>
          <w:noProof/>
          <w:rtl/>
        </w:rPr>
        <mc:AlternateContent>
          <mc:Choice Requires="wpg">
            <w:drawing>
              <wp:anchor distT="0" distB="0" distL="114300" distR="114300" simplePos="0" relativeHeight="251780096" behindDoc="0" locked="0" layoutInCell="1" allowOverlap="1" wp14:anchorId="350243F6" wp14:editId="60C23A6A">
                <wp:simplePos x="0" y="0"/>
                <wp:positionH relativeFrom="column">
                  <wp:posOffset>1407886</wp:posOffset>
                </wp:positionH>
                <wp:positionV relativeFrom="paragraph">
                  <wp:posOffset>62956</wp:posOffset>
                </wp:positionV>
                <wp:extent cx="1117600" cy="812800"/>
                <wp:effectExtent l="0" t="0" r="25400" b="25400"/>
                <wp:wrapNone/>
                <wp:docPr id="94" name="קבוצה 94"/>
                <wp:cNvGraphicFramePr/>
                <a:graphic xmlns:a="http://schemas.openxmlformats.org/drawingml/2006/main">
                  <a:graphicData uri="http://schemas.microsoft.com/office/word/2010/wordprocessingGroup">
                    <wpg:wgp>
                      <wpg:cNvGrpSpPr/>
                      <wpg:grpSpPr>
                        <a:xfrm>
                          <a:off x="0" y="0"/>
                          <a:ext cx="1117600" cy="812800"/>
                          <a:chOff x="0" y="0"/>
                          <a:chExt cx="1117600" cy="812800"/>
                        </a:xfrm>
                      </wpg:grpSpPr>
                      <wps:wsp>
                        <wps:cNvPr id="12" name="מלבן 12"/>
                        <wps:cNvSpPr/>
                        <wps:spPr>
                          <a:xfrm>
                            <a:off x="0" y="0"/>
                            <a:ext cx="1117600" cy="8128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אליפסה 87"/>
                        <wps:cNvSpPr/>
                        <wps:spPr>
                          <a:xfrm>
                            <a:off x="950685" y="5588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אליפסה 88"/>
                        <wps:cNvSpPr/>
                        <wps:spPr>
                          <a:xfrm>
                            <a:off x="254000" y="1959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אליפסה 89"/>
                        <wps:cNvSpPr/>
                        <wps:spPr>
                          <a:xfrm>
                            <a:off x="558800" y="4644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אליפסה 90"/>
                        <wps:cNvSpPr/>
                        <wps:spPr>
                          <a:xfrm>
                            <a:off x="116114" y="645885"/>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אליפסה 91"/>
                        <wps:cNvSpPr/>
                        <wps:spPr>
                          <a:xfrm>
                            <a:off x="820057" y="130628"/>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9F392DB" id="קבוצה 94" o:spid="_x0000_s1026" style="position:absolute;left:0;text-align:left;margin-left:110.85pt;margin-top:4.95pt;width:88pt;height:64pt;z-index:251780096" coordsize="1117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">
                <v:rect id="מלבן 12" o:spid="_x0000_s1027" style="position:absolute;width:11176;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6h8IA&#10;AADbAAAADwAAAGRycy9kb3ducmV2LnhtbERPTWvCQBC9F/wPywi91Y2hVBtdJQRbeqzWQ70N2TEJ&#10;Zmdjdk22/75bEHqbx/uc9TaYVgzUu8aygvksAUFcWt1wpeD49fa0BOE8ssbWMin4IQfbzeRhjZm2&#10;I+9pOPhKxBB2GSqove8yKV1Zk0E3sx1x5M62N+gj7CupexxjuGllmiQv0mDDsaHGjoqaysvhZhSw&#10;fj2+6yLffTeL9np63of0cxmUepyGfAXCU/D/4rv7Q8f5Kfz9E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TqHwgAAANsAAAAPAAAAAAAAAAAAAAAAAJgCAABkcnMvZG93&#10;bnJldi54bWxQSwUGAAAAAAQABAD1AAAAhwMAAAAA&#10;" fillcolor="#fde9d9 [665]" strokecolor="#1a1d31 [1604]" strokeweight="2pt"/>
                <v:oval id="אליפסה 87" o:spid="_x0000_s1028" style="position:absolute;left:9506;top:558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t5MYA&#10;AADbAAAADwAAAGRycy9kb3ducmV2LnhtbESPT2vCQBTE7wW/w/KEXkQ37SFKdBUtKEJ7sP5BvT2y&#10;zySYfRuzq6Z++m5B6HGYmd8wo0ljSnGj2hWWFbz1IhDEqdUFZwq2m3l3AMJ5ZI2lZVLwQw4m49bL&#10;CBNt7/xNt7XPRICwS1BB7n2VSOnSnAy6nq2Ig3eytUEfZJ1JXeM9wE0p36MolgYLDgs5VvSRU3pe&#10;X42CYzyfcbz67PBX5dLZboGPw/6i1Gu7mQ5BeGr8f/jZXmoFgz78fQ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t5MYAAADbAAAADwAAAAAAAAAAAAAAAACYAgAAZHJz&#10;L2Rvd25yZXYueG1sUEsFBgAAAAAEAAQA9QAAAIsDAAAAAA==&#10;" fillcolor="#343b64 [3204]" strokecolor="#1a1d31 [1604]" strokeweight="2pt"/>
                <v:oval id="אליפסה 88" o:spid="_x0000_s1029" style="position:absolute;left:2540;top:195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5lsMA&#10;AADbAAAADwAAAGRycy9kb3ducmV2LnhtbERPTWvCQBC9F/oflil4KbqphxCiq2jBUrAHGxX1NmTH&#10;JDQ7m2bXJPXXdw+FHh/ve74cTC06al1lWcHLJAJBnFtdcaHgsN+MExDOI2usLZOCH3KwXDw+zDHV&#10;tudP6jJfiBDCLkUFpfdNKqXLSzLoJrYhDtzVtgZ9gG0hdYt9CDe1nEZRLA1WHBpKbOi1pPwruxkF&#10;l3iz5ni3feaPxuXr4xvez6dvpUZPw2oGwtPg/8V/7netIAljw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5lsMAAADbAAAADwAAAAAAAAAAAAAAAACYAgAAZHJzL2Rv&#10;d25yZXYueG1sUEsFBgAAAAAEAAQA9QAAAIgDAAAAAA==&#10;" fillcolor="#343b64 [3204]" strokecolor="#1a1d31 [1604]" strokeweight="2pt"/>
                <v:oval id="אליפסה 89" o:spid="_x0000_s1030" style="position:absolute;left:5588;top:4644;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cDcYA&#10;AADbAAAADwAAAGRycy9kb3ducmV2LnhtbESPT2vCQBTE70K/w/IKXopu9BA0dZUqKIIeWv9gvT2y&#10;zyQ0+zZmV4399G6h4HGYmd8wo0ljSnGl2hWWFfS6EQji1OqCMwW77bwzAOE8ssbSMim4k4PJ+KU1&#10;wkTbG3/RdeMzESDsElSQe18lUro0J4Ouayvi4J1sbdAHWWdS13gLcFPKfhTF0mDBYSHHimY5pT+b&#10;i1FwjOdTjj9Xb7yuXDrdL/D3+3BWqv3afLyD8NT4Z/i/vdQKBkP4+x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ecDcYAAADbAAAADwAAAAAAAAAAAAAAAACYAgAAZHJz&#10;L2Rvd25yZXYueG1sUEsFBgAAAAAEAAQA9QAAAIsDAAAAAA==&#10;" fillcolor="#343b64 [3204]" strokecolor="#1a1d31 [1604]" strokeweight="2pt"/>
                <v:oval id="אליפסה 90" o:spid="_x0000_s1031" style="position:absolute;left:1161;top:6458;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jTcMA&#10;AADbAAAADwAAAGRycy9kb3ducmV2LnhtbERPTWvCQBC9C/0PywhepG7qIbTRNZiCIuhBbUvtbchO&#10;k9DsbMyuGv317qHg8fG+p2lnanGm1lWWFbyMIhDEudUVFwo+PxbPryCcR9ZYWyYFV3KQzp56U0y0&#10;vfCOzntfiBDCLkEFpfdNIqXLSzLoRrYhDtyvbQ36ANtC6hYvIdzUchxFsTRYcWgosaH3kvK//cko&#10;+IkXGcfb9ZA3jcuzryXeDt9HpQb9bj4B4anzD/G/e6UVvIX1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SjTcMAAADbAAAADwAAAAAAAAAAAAAAAACYAgAAZHJzL2Rv&#10;d25yZXYueG1sUEsFBgAAAAAEAAQA9QAAAIgDAAAAAA==&#10;" fillcolor="#343b64 [3204]" strokecolor="#1a1d31 [1604]" strokeweight="2pt"/>
                <v:oval id="אליפסה 91" o:spid="_x0000_s1032" style="position:absolute;left:8200;top:130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G1sYA&#10;AADbAAAADwAAAGRycy9kb3ducmV2LnhtbESPT2vCQBTE74LfYXmCl6IbPYQaXUULimAPrX9Qb4/s&#10;Mwlm36bZVdN++m6h4HGYmd8wk1ljSnGn2hWWFQz6EQji1OqCMwX73bL3CsJ5ZI2lZVLwTQ5m03Zr&#10;gom2D/6k+9ZnIkDYJagg975KpHRpTgZd31bEwbvY2qAPss6krvER4KaUwyiKpcGCw0KOFb3llF63&#10;N6PgHC8XHH9sXvi9cunisMKf0/FLqW6nmY9BeGr8M/zfXmsFow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G1sYAAADbAAAADwAAAAAAAAAAAAAAAACYAgAAZHJz&#10;L2Rvd25yZXYueG1sUEsFBgAAAAAEAAQA9QAAAIsDAAAAAA==&#10;" fillcolor="#343b64 [3204]" strokecolor="#1a1d31 [1604]" strokeweight="2pt"/>
              </v:group>
            </w:pict>
          </mc:Fallback>
        </mc:AlternateContent>
      </w:r>
      <w:r>
        <w:rPr>
          <w:rFonts w:ascii="Calibri" w:eastAsia="Calibri" w:hAnsi="Calibri" w:hint="cs"/>
          <w:noProof/>
          <w:rtl/>
        </w:rPr>
        <mc:AlternateContent>
          <mc:Choice Requires="wpg">
            <w:drawing>
              <wp:anchor distT="0" distB="0" distL="114300" distR="114300" simplePos="0" relativeHeight="251773952" behindDoc="0" locked="0" layoutInCell="1" allowOverlap="1" wp14:anchorId="238C0470" wp14:editId="1647D8C4">
                <wp:simplePos x="0" y="0"/>
                <wp:positionH relativeFrom="column">
                  <wp:posOffset>3171371</wp:posOffset>
                </wp:positionH>
                <wp:positionV relativeFrom="paragraph">
                  <wp:posOffset>77470</wp:posOffset>
                </wp:positionV>
                <wp:extent cx="1117600" cy="812800"/>
                <wp:effectExtent l="0" t="0" r="25400" b="25400"/>
                <wp:wrapNone/>
                <wp:docPr id="93" name="קבוצה 93"/>
                <wp:cNvGraphicFramePr/>
                <a:graphic xmlns:a="http://schemas.openxmlformats.org/drawingml/2006/main">
                  <a:graphicData uri="http://schemas.microsoft.com/office/word/2010/wordprocessingGroup">
                    <wpg:wgp>
                      <wpg:cNvGrpSpPr/>
                      <wpg:grpSpPr>
                        <a:xfrm>
                          <a:off x="0" y="0"/>
                          <a:ext cx="1117600" cy="812800"/>
                          <a:chOff x="0" y="0"/>
                          <a:chExt cx="1117600" cy="812800"/>
                        </a:xfrm>
                      </wpg:grpSpPr>
                      <wps:wsp>
                        <wps:cNvPr id="11" name="מלבן 11"/>
                        <wps:cNvSpPr/>
                        <wps:spPr>
                          <a:xfrm>
                            <a:off x="0" y="0"/>
                            <a:ext cx="1117600" cy="8128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אליפסה 13"/>
                        <wps:cNvSpPr/>
                        <wps:spPr>
                          <a:xfrm>
                            <a:off x="116115"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אליפסה 14"/>
                        <wps:cNvSpPr/>
                        <wps:spPr>
                          <a:xfrm>
                            <a:off x="994229" y="442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אליפסה 33"/>
                        <wps:cNvSpPr/>
                        <wps:spPr>
                          <a:xfrm>
                            <a:off x="246743" y="2104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אליפסה 39"/>
                        <wps:cNvSpPr/>
                        <wps:spPr>
                          <a:xfrm>
                            <a:off x="159658" y="137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אליפסה 41"/>
                        <wps:cNvSpPr/>
                        <wps:spPr>
                          <a:xfrm>
                            <a:off x="108858" y="2540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אליפסה 49"/>
                        <wps:cNvSpPr/>
                        <wps:spPr>
                          <a:xfrm>
                            <a:off x="290286" y="943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אליפסה 51"/>
                        <wps:cNvSpPr/>
                        <wps:spPr>
                          <a:xfrm>
                            <a:off x="406400" y="1669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אליפסה 52"/>
                        <wps:cNvSpPr/>
                        <wps:spPr>
                          <a:xfrm>
                            <a:off x="384629" y="2830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אליפסה 53"/>
                        <wps:cNvSpPr/>
                        <wps:spPr>
                          <a:xfrm>
                            <a:off x="537029" y="2394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אליפסה 54"/>
                        <wps:cNvSpPr/>
                        <wps:spPr>
                          <a:xfrm>
                            <a:off x="682172" y="4354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אליפסה 55"/>
                        <wps:cNvSpPr/>
                        <wps:spPr>
                          <a:xfrm>
                            <a:off x="595086" y="370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אליפסה 56"/>
                        <wps:cNvSpPr/>
                        <wps:spPr>
                          <a:xfrm>
                            <a:off x="544286" y="4789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אליפסה 57"/>
                        <wps:cNvSpPr/>
                        <wps:spPr>
                          <a:xfrm>
                            <a:off x="725715" y="3193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אליפסה 58"/>
                        <wps:cNvSpPr/>
                        <wps:spPr>
                          <a:xfrm>
                            <a:off x="841829"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אליפסה 62"/>
                        <wps:cNvSpPr/>
                        <wps:spPr>
                          <a:xfrm>
                            <a:off x="246743" y="370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אליפסה 63"/>
                        <wps:cNvSpPr/>
                        <wps:spPr>
                          <a:xfrm>
                            <a:off x="413658"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אליפסה 15"/>
                        <wps:cNvSpPr/>
                        <wps:spPr>
                          <a:xfrm>
                            <a:off x="246743" y="624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אליפסה 16"/>
                        <wps:cNvSpPr/>
                        <wps:spPr>
                          <a:xfrm>
                            <a:off x="159658" y="5515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אליפסה 18"/>
                        <wps:cNvSpPr/>
                        <wps:spPr>
                          <a:xfrm>
                            <a:off x="108858" y="6604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אליפסה 19"/>
                        <wps:cNvSpPr/>
                        <wps:spPr>
                          <a:xfrm>
                            <a:off x="290286" y="5080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אליפסה 21"/>
                        <wps:cNvSpPr/>
                        <wps:spPr>
                          <a:xfrm>
                            <a:off x="406400" y="5733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אליפסה 22"/>
                        <wps:cNvSpPr/>
                        <wps:spPr>
                          <a:xfrm>
                            <a:off x="384629" y="696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אליפסה 25"/>
                        <wps:cNvSpPr/>
                        <wps:spPr>
                          <a:xfrm>
                            <a:off x="537029" y="645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אליפסה 59"/>
                        <wps:cNvSpPr/>
                        <wps:spPr>
                          <a:xfrm>
                            <a:off x="682172" y="7039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אליפסה 60"/>
                        <wps:cNvSpPr/>
                        <wps:spPr>
                          <a:xfrm>
                            <a:off x="892629" y="5225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אליפסה 61"/>
                        <wps:cNvSpPr/>
                        <wps:spPr>
                          <a:xfrm>
                            <a:off x="638629" y="5442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אליפסה 64"/>
                        <wps:cNvSpPr/>
                        <wps:spPr>
                          <a:xfrm>
                            <a:off x="776515" y="5950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אליפסה 65"/>
                        <wps:cNvSpPr/>
                        <wps:spPr>
                          <a:xfrm>
                            <a:off x="994229" y="6386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אליפסה 66"/>
                        <wps:cNvSpPr/>
                        <wps:spPr>
                          <a:xfrm>
                            <a:off x="870858" y="7112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אליפסה 68"/>
                        <wps:cNvSpPr/>
                        <wps:spPr>
                          <a:xfrm>
                            <a:off x="217715" y="7329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אליפסה 78"/>
                        <wps:cNvSpPr/>
                        <wps:spPr>
                          <a:xfrm>
                            <a:off x="849086" y="188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אליפסה 79"/>
                        <wps:cNvSpPr/>
                        <wps:spPr>
                          <a:xfrm>
                            <a:off x="762000" y="116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אליפסה 80"/>
                        <wps:cNvSpPr/>
                        <wps:spPr>
                          <a:xfrm>
                            <a:off x="711200" y="2322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אליפסה 81"/>
                        <wps:cNvSpPr/>
                        <wps:spPr>
                          <a:xfrm>
                            <a:off x="892629" y="725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אליפסה 82"/>
                        <wps:cNvSpPr/>
                        <wps:spPr>
                          <a:xfrm>
                            <a:off x="1001486" y="1451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אליפסה 83"/>
                        <wps:cNvSpPr/>
                        <wps:spPr>
                          <a:xfrm>
                            <a:off x="986972" y="2612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אליפסה 84"/>
                        <wps:cNvSpPr/>
                        <wps:spPr>
                          <a:xfrm>
                            <a:off x="638629" y="1306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אליפסה 85"/>
                        <wps:cNvSpPr/>
                        <wps:spPr>
                          <a:xfrm>
                            <a:off x="870858" y="3048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אליפסה 86"/>
                        <wps:cNvSpPr/>
                        <wps:spPr>
                          <a:xfrm>
                            <a:off x="529772" y="725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DF0A2B8" id="קבוצה 93" o:spid="_x0000_s1026" style="position:absolute;left:0;text-align:left;margin-left:249.7pt;margin-top:6.1pt;width:88pt;height:64pt;z-index:251773952" coordsize="1117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">
                <v:rect id="מלבן 11" o:spid="_x0000_s1027" style="position:absolute;width:11176;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k8MIA&#10;AADbAAAADwAAAGRycy9kb3ducmV2LnhtbERPS2vCQBC+F/wPywje6iZBrE1dg0iVHuvjYG9DdpoE&#10;s7Mxu43bf+8WCt7m43vOsgimFQP1rrGsIJ0mIIhLqxuuFJyO2+cFCOeRNbaWScEvOShWo6cl5tre&#10;eE/DwVcihrDLUUHtfZdL6cqaDLqp7Ygj9217gz7CvpK6x1sMN63MkmQuDTYcG2rsaFNTeTn8GAWs&#10;X087vVm/n5uX9vo124fscxGUmozD+g2Ep+Af4n/3h47zU/j7JR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6TwwgAAANsAAAAPAAAAAAAAAAAAAAAAAJgCAABkcnMvZG93&#10;bnJldi54bWxQSwUGAAAAAAQABAD1AAAAhwMAAAAA&#10;" fillcolor="#fde9d9 [665]" strokecolor="#1a1d31 [1604]" strokeweight="2pt"/>
                <v:oval id="אליפסה 13" o:spid="_x0000_s1028" style="position:absolute;left:1161;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343b64 [3204]" strokecolor="#1a1d31 [1604]" strokeweight="2pt"/>
                <v:oval id="אליפסה 14" o:spid="_x0000_s1029" style="position:absolute;left:9942;top:442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343b64 [3204]" strokecolor="#1a1d31 [1604]" strokeweight="2pt"/>
                <v:oval id="אליפסה 33" o:spid="_x0000_s1030" style="position:absolute;left:2467;top:210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iAMUA&#10;AADbAAAADwAAAGRycy9kb3ducmV2LnhtbESPT2vCQBTE74V+h+UVvIhuqhAkukotKII9+Bft7ZF9&#10;TUKzb2N21dRP7wpCj8PM/IYZTRpTigvVrrCs4L0bgSBOrS44U7DbzjoDEM4jaywtk4I/cjAZv76M&#10;MNH2ymu6bHwmAoRdggpy76tESpfmZNB1bUUcvB9bG/RB1pnUNV4D3JSyF0WxNFhwWMixos+c0t/N&#10;2Sj4jmdTjlfLNn9VLp3u53g7Hk5Ktd6ajyEIT43/Dz/bC62g3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GIAxQAAANsAAAAPAAAAAAAAAAAAAAAAAJgCAABkcnMv&#10;ZG93bnJldi54bWxQSwUGAAAAAAQABAD1AAAAigMAAAAA&#10;" fillcolor="#343b64 [3204]" strokecolor="#1a1d31 [1604]" strokeweight="2pt"/>
                <v:oval id="אליפסה 39" o:spid="_x0000_s1031" style="position:absolute;left:1596;top:137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V6sYA&#10;AADbAAAADwAAAGRycy9kb3ducmV2LnhtbESPT2vCQBTE74V+h+UVeim6USF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V6sYAAADbAAAADwAAAAAAAAAAAAAAAACYAgAAZHJz&#10;L2Rvd25yZXYueG1sUEsFBgAAAAAEAAQA9QAAAIsDAAAAAA==&#10;" fillcolor="#343b64 [3204]" strokecolor="#1a1d31 [1604]" strokeweight="2pt"/>
                <v:oval id="אליפסה 41" o:spid="_x0000_s1032" style="position:absolute;left:1088;top:254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qkcYA&#10;AADbAAAADwAAAGRycy9kb3ducmV2LnhtbESPT2vCQBTE7wW/w/KEXopuFAk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qkcYAAADbAAAADwAAAAAAAAAAAAAAAACYAgAAZHJz&#10;L2Rvd25yZXYueG1sUEsFBgAAAAAEAAQA9QAAAIsDAAAAAA==&#10;" fillcolor="#343b64 [3204]" strokecolor="#1a1d31 [1604]" strokeweight="2pt"/>
                <v:oval id="אליפסה 49" o:spid="_x0000_s1033" style="position:absolute;left:2902;top:94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ml8YA&#10;AADbAAAADwAAAGRycy9kb3ducmV2LnhtbESPT2vCQBTE74V+h+UVeim6USR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4ml8YAAADbAAAADwAAAAAAAAAAAAAAAACYAgAAZHJz&#10;L2Rvd25yZXYueG1sUEsFBgAAAAAEAAQA9QAAAIsDAAAAAA==&#10;" fillcolor="#343b64 [3204]" strokecolor="#1a1d31 [1604]" strokeweight="2pt"/>
                <v:oval id="אליפסה 51" o:spid="_x0000_s1034" style="position:absolute;left:4064;top:1669;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8TMYA&#10;AADbAAAADwAAAGRycy9kb3ducmV2LnhtbESPT2vCQBTE7wW/w/KEXopuFAw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8TMYAAADbAAAADwAAAAAAAAAAAAAAAACYAgAAZHJz&#10;L2Rvd25yZXYueG1sUEsFBgAAAAAEAAQA9QAAAIsDAAAAAA==&#10;" fillcolor="#343b64 [3204]" strokecolor="#1a1d31 [1604]" strokeweight="2pt"/>
                <v:oval id="אליפסה 52" o:spid="_x0000_s1035" style="position:absolute;left:3846;top:283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iO8cA&#10;AADbAAAADwAAAGRycy9kb3ducmV2LnhtbESPT2vCQBTE74LfYXkFL1I3Cg2SuglVsAj24J+K7e2R&#10;fU2C2bdpdtW0n75bEDwOM/MbZpZ1phYXal1lWcF4FIEgzq2uuFDwvl8+TkE4j6yxtkwKfshBlvZ7&#10;M0y0vfKWLjtfiABhl6CC0vsmkdLlJRl0I9sQB+/LtgZ9kG0hdYvXADe1nERRLA1WHBZKbGhRUn7a&#10;nY2Cz3g553izHvJb4/L54RV/P47fSg0eupdnEJ46fw/f2iut4GkC/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IjvHAAAA2wAAAA8AAAAAAAAAAAAAAAAAmAIAAGRy&#10;cy9kb3ducmV2LnhtbFBLBQYAAAAABAAEAPUAAACMAwAAAAA=&#10;" fillcolor="#343b64 [3204]" strokecolor="#1a1d31 [1604]" strokeweight="2pt"/>
                <v:oval id="אליפסה 53" o:spid="_x0000_s1036" style="position:absolute;left:5370;top:239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M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oMYAAADbAAAADwAAAAAAAAAAAAAAAACYAgAAZHJz&#10;L2Rvd25yZXYueG1sUEsFBgAAAAAEAAQA9QAAAIsDAAAAAA==&#10;" fillcolor="#343b64 [3204]" strokecolor="#1a1d31 [1604]" strokeweight="2pt"/>
                <v:oval id="אליפסה 54" o:spid="_x0000_s1037" style="position:absolute;left:6821;top:435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f1MYA&#10;AADbAAAADwAAAGRycy9kb3ducmV2LnhtbESPQWvCQBSE7wX/w/KEXorZtNR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f1MYAAADbAAAADwAAAAAAAAAAAAAAAACYAgAAZHJz&#10;L2Rvd25yZXYueG1sUEsFBgAAAAAEAAQA9QAAAIsDAAAAAA==&#10;" fillcolor="#343b64 [3204]" strokecolor="#1a1d31 [1604]" strokeweight="2pt"/>
                <v:oval id="אליפסה 55" o:spid="_x0000_s1038" style="position:absolute;left:5950;top:370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6T8UA&#10;AADbAAAADwAAAGRycy9kb3ducmV2LnhtbESPT2vCQBTE74V+h+UVvIhuKhgkukotKII9+Bft7ZF9&#10;TUKzb2N21dRP7wpCj8PM/IYZTRpTigvVrrCs4L0bgSBOrS44U7DbzjoDEM4jaywtk4I/cjAZv76M&#10;MNH2ymu6bHwmAoRdggpy76tESpfmZNB1bUUcvB9bG/RB1pnUNV4D3JSyF0WxNFhwWMixos+c0t/N&#10;2Sj4jmdTjlfLNn9VLp3u53g7Hk5Ktd6ajyEIT43/Dz/bC62g3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rpPxQAAANsAAAAPAAAAAAAAAAAAAAAAAJgCAABkcnMv&#10;ZG93bnJldi54bWxQSwUGAAAAAAQABAD1AAAAigMAAAAA&#10;" fillcolor="#343b64 [3204]" strokecolor="#1a1d31 [1604]" strokeweight="2pt"/>
                <v:oval id="אליפסה 56" o:spid="_x0000_s1039" style="position:absolute;left:5442;top:478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OMYA&#10;AADbAAAADwAAAGRycy9kb3ducmV2LnhtbESPT2vCQBTE70K/w/IKXkQ3FRp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kOMYAAADbAAAADwAAAAAAAAAAAAAAAACYAgAAZHJz&#10;L2Rvd25yZXYueG1sUEsFBgAAAAAEAAQA9QAAAIsDAAAAAA==&#10;" fillcolor="#343b64 [3204]" strokecolor="#1a1d31 [1604]" strokeweight="2pt"/>
                <v:oval id="אליפסה 57" o:spid="_x0000_s1040" style="position:absolute;left:7257;top:319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343b64 [3204]" strokecolor="#1a1d31 [1604]" strokeweight="2pt"/>
                <v:oval id="אליפסה 58" o:spid="_x0000_s1041" style="position:absolute;left:8418;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V0cMA&#10;AADbAAAADwAAAGRycy9kb3ducmV2LnhtbERPy2rCQBTdC/7DcAU3YiYKDRIdRQWl0C5aH6i7S+aa&#10;BDN3Ymaqab++syh0eTjv2aI1lXhQ40rLCkZRDII4s7rkXMFhvxlOQDiPrLGyTAq+ycFi3u3MMNX2&#10;yZ/02PlchBB2KSoovK9TKV1WkEEX2Zo4cFfbGPQBNrnUDT5DuKnkOI4TabDk0FBgTeuCstvuyyi4&#10;JJsVJx9vA36vXbY6bvHnfLor1e+1yykIT63/F/+5X7WClzA2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sV0cMAAADbAAAADwAAAAAAAAAAAAAAAACYAgAAZHJzL2Rv&#10;d25yZXYueG1sUEsFBgAAAAAEAAQA9QAAAIgDAAAAAA==&#10;" fillcolor="#343b64 [3204]" strokecolor="#1a1d31 [1604]" strokeweight="2pt"/>
                <v:oval id="אליפסה 62" o:spid="_x0000_s1042" style="position:absolute;left:2467;top:370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sUA&#10;AADbAAAADwAAAGRycy9kb3ducmV2LnhtbESPT2vCQBTE7wW/w/IEL0U3eggluooKitAerH9Qb4/s&#10;Mwlm38bsVlM/fVcoeBxm5jfMaNKYUtyodoVlBf1eBII4tbrgTMFuu+h+gHAeWWNpmRT8koPJuPU2&#10;wkTbO3/TbeMzESDsElSQe18lUro0J4OuZyvi4J1tbdAHWWdS13gPcFPKQRTF0mDBYSHHiuY5pZfN&#10;j1Fwihczjtef7/xVuXS2X+LjeLgq1Wk30yEIT41/hf/bK60gHsD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iGxQAAANsAAAAPAAAAAAAAAAAAAAAAAJgCAABkcnMv&#10;ZG93bnJldi54bWxQSwUGAAAAAAQABAD1AAAAigMAAAAA&#10;" fillcolor="#343b64 [3204]" strokecolor="#1a1d31 [1604]" strokeweight="2pt"/>
                <v:oval id="אליפסה 63" o:spid="_x0000_s1043" style="position:absolute;left:4136;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343b64 [3204]" strokecolor="#1a1d31 [1604]" strokeweight="2pt"/>
                <v:oval id="אליפסה 15" o:spid="_x0000_s1044" style="position:absolute;left:2467;top:624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343b64 [3204]" strokecolor="#1a1d31 [1604]" strokeweight="2pt"/>
                <v:oval id="אליפסה 16" o:spid="_x0000_s1045" style="position:absolute;left:1596;top:551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343b64 [3204]" strokecolor="#1a1d31 [1604]" strokeweight="2pt"/>
                <v:oval id="אליפסה 18" o:spid="_x0000_s1046" style="position:absolute;left:1088;top:6604;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sEcYA&#10;AADbAAAADwAAAGRycy9kb3ducmV2LnhtbESPQWvCQBCF70L/wzIFL6Kb9hAkukotWAp6UNvSehuy&#10;YxKanU2zq0Z/vXMQepvhvXnvm+m8c7U6URsqzwaeRgko4tzbigsDnx/L4RhUiMgWa89k4EIB5rOH&#10;3hQz68+8pdMuFkpCOGRooIyxybQOeUkOw8g3xKIdfOswytoW2rZ4lnBX6+ckSbXDiqWhxIZeS8p/&#10;d0dnYJ8uF5xuVgNeNyFffL3h9ef7z5j+Y/cyARWpi//m+/W7FXyBlV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sEcYAAADbAAAADwAAAAAAAAAAAAAAAACYAgAAZHJz&#10;L2Rvd25yZXYueG1sUEsFBgAAAAAEAAQA9QAAAIsDAAAAAA==&#10;" fillcolor="#343b64 [3204]" strokecolor="#1a1d31 [1604]" strokeweight="2pt"/>
                <v:oval id="אליפסה 19" o:spid="_x0000_s1047" style="position:absolute;left:2902;top:508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JisMA&#10;AADbAAAADwAAAGRycy9kb3ducmV2LnhtbERPS2vCQBC+C/6HZYReim7sIdTUVVSwFOqhvqjehuyY&#10;BLOzMbvV6K93C4K3+fieMxw3phRnql1hWUG/F4EgTq0uOFOwWc+77yCcR9ZYWiYFV3IwHrVbQ0y0&#10;vfCSziufiRDCLkEFufdVIqVLczLoerYiDtzB1gZ9gHUmdY2XEG5K+RZFsTRYcGjIsaJZTulx9WcU&#10;7OP5lOOf71deVC6dbj/xtvs9KfXSaSYfIDw1/il+uL90mD+A/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JisMAAADbAAAADwAAAAAAAAAAAAAAAACYAgAAZHJzL2Rv&#10;d25yZXYueG1sUEsFBgAAAAAEAAQA9QAAAIgDAAAAAA==&#10;" fillcolor="#343b64 [3204]" strokecolor="#1a1d31 [1604]" strokeweight="2pt"/>
                <v:oval id="אליפסה 21" o:spid="_x0000_s1048" style="position:absolute;left:4064;top:5733;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PMcYA&#10;AADbAAAADwAAAGRycy9kb3ducmV2LnhtbESPQWvCQBSE74L/YXlCL6KbeAglzSpViBTqodoW29sj&#10;+5oEs29jdquxv94VCh6HmfmGyRa9acSJOldbVhBPIxDEhdU1lwo+3vPJIwjnkTU2lknBhRws5sNB&#10;hqm2Z97SaedLESDsUlRQed+mUrqiIoNualvi4P3YzqAPsiul7vAc4KaRsyhKpMGaw0KFLa0qKg67&#10;X6PgO8mXnLy9jnnTumL5uca/r/1RqYdR//wEwlPv7+H/9otWMIv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PMcYAAADbAAAADwAAAAAAAAAAAAAAAACYAgAAZHJz&#10;L2Rvd25yZXYueG1sUEsFBgAAAAAEAAQA9QAAAIsDAAAAAA==&#10;" fillcolor="#343b64 [3204]" strokecolor="#1a1d31 [1604]" strokeweight="2pt"/>
                <v:oval id="אליפסה 22" o:spid="_x0000_s1049" style="position:absolute;left:3846;top:696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RRsYA&#10;AADbAAAADwAAAGRycy9kb3ducmV2LnhtbESPQWvCQBSE70L/w/IKvYhumkOQ6CZowVLQQ6strbdH&#10;9pkEs2/T7Kqxv74rCB6HmfmGmeW9acSJOldbVvA8jkAQF1bXXCr43C5HExDOI2tsLJOCCznIs4fB&#10;DFNtz/xBp40vRYCwS1FB5X2bSumKigy6sW2Jg7e3nUEfZFdK3eE5wE0j4yhKpMGaw0KFLb1UVBw2&#10;R6NglywXnLyvhrxuXbH4esW/n+9fpZ4e+/kUhKfe38O39ptWEMd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VRRsYAAADbAAAADwAAAAAAAAAAAAAAAACYAgAAZHJz&#10;L2Rvd25yZXYueG1sUEsFBgAAAAAEAAQA9QAAAIsDAAAAAA==&#10;" fillcolor="#343b64 [3204]" strokecolor="#1a1d31 [1604]" strokeweight="2pt"/>
                <v:oval id="אליפסה 25" o:spid="_x0000_s1050" style="position:absolute;left:5370;top:645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343b64 [3204]" strokecolor="#1a1d31 [1604]" strokeweight="2pt"/>
                <v:oval id="אליפסה 59" o:spid="_x0000_s1051" style="position:absolute;left:6821;top:703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wSsYA&#10;AADbAAAADwAAAGRycy9kb3ducmV2LnhtbESPT2vCQBTE74V+h+UVeim6UTB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wSsYAAADbAAAADwAAAAAAAAAAAAAAAACYAgAAZHJz&#10;L2Rvd25yZXYueG1sUEsFBgAAAAAEAAQA9QAAAIsDAAAAAA==&#10;" fillcolor="#343b64 [3204]" strokecolor="#1a1d31 [1604]" strokeweight="2pt"/>
                <v:oval id="אליפסה 60" o:spid="_x0000_s1052" style="position:absolute;left:8926;top:522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TasMA&#10;AADbAAAADwAAAGRycy9kb3ducmV2LnhtbERPTWvCQBC9C/0PyxS8iNm0hyAxq9SCpaAHtS2ttyE7&#10;JqHZ2TS7JtFf7x6EHh/vO1sOphYdta6yrOApikEQ51ZXXCj4/FhPZyCcR9ZYWyYFF3KwXDyMMky1&#10;7XlP3cEXIoSwS1FB6X2TSunykgy6yDbEgTvZ1qAPsC2kbrEP4aaWz3GcSIMVh4YSG3otKf89nI2C&#10;Y7JecbLbTHjbuHz19YbXn+8/pcaPw8schKfB/4vv7netIAnrw5f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TasMAAADbAAAADwAAAAAAAAAAAAAAAACYAgAAZHJzL2Rv&#10;d25yZXYueG1sUEsFBgAAAAAEAAQA9QAAAIgDAAAAAA==&#10;" fillcolor="#343b64 [3204]" strokecolor="#1a1d31 [1604]" strokeweight="2pt"/>
                <v:oval id="אליפסה 61" o:spid="_x0000_s1053" style="position:absolute;left:6386;top:544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28cUA&#10;AADbAAAADwAAAGRycy9kb3ducmV2LnhtbESPQWvCQBSE7wX/w/IEL0U3eggSXaUKimAP1irq7ZF9&#10;JqHZtzG7auqv7wpCj8PMfMOMp40pxY1qV1hW0O9FIIhTqwvOFOy+F90hCOeRNZaWScEvOZhOWm9j&#10;TLS98xfdtj4TAcIuQQW591UipUtzMuh6tiIO3tnWBn2QdSZ1jfcAN6UcRFEsDRYcFnKsaJ5T+rO9&#10;GgWneDHjeLN+58/KpbP9Eh/Hw0WpTrv5GIHw1Pj/8Ku90griPjy/h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XbxxQAAANsAAAAPAAAAAAAAAAAAAAAAAJgCAABkcnMv&#10;ZG93bnJldi54bWxQSwUGAAAAAAQABAD1AAAAigMAAAAA&#10;" fillcolor="#343b64 [3204]" strokecolor="#1a1d31 [1604]" strokeweight="2pt"/>
                <v:oval id="אליפסה 64" o:spid="_x0000_s1054" style="position:absolute;left:7765;top:595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acYA&#10;AADbAAAADwAAAGRycy9kb3ducmV2LnhtbESPT2vCQBTE70K/w/IKXkQ3lRJ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acYAAADbAAAADwAAAAAAAAAAAAAAAACYAgAAZHJz&#10;L2Rvd25yZXYueG1sUEsFBgAAAAAEAAQA9QAAAIsDAAAAAA==&#10;" fillcolor="#343b64 [3204]" strokecolor="#1a1d31 [1604]" strokeweight="2pt"/>
                <v:oval id="אליפסה 65" o:spid="_x0000_s1055" style="position:absolute;left:9942;top:63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8sYA&#10;AADbAAAADwAAAGRycy9kb3ducmV2LnhtbESPT2vCQBTE70K/w/IKXkQ3FRp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w8sYAAADbAAAADwAAAAAAAAAAAAAAAACYAgAAZHJz&#10;L2Rvd25yZXYueG1sUEsFBgAAAAAEAAQA9QAAAIsDAAAAAA==&#10;" fillcolor="#343b64 [3204]" strokecolor="#1a1d31 [1604]" strokeweight="2pt"/>
                <v:oval id="אליפסה 66" o:spid="_x0000_s1056" style="position:absolute;left:8708;top:7112;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uhcYA&#10;AADbAAAADwAAAGRycy9kb3ducmV2LnhtbESPT2sCMRTE7wW/Q3iCl1Kz9RBkNYoKitAerH+o3h6b&#10;5+7i5mW7SXXrp28KQo/DzPyGGU9bW4krNb50rOG1n4AgzpwpOdew3y1fhiB8QDZYOSYNP+RhOuk8&#10;jTE17sYfdN2GXEQI+xQ1FCHUqZQ+K8ii77uaOHpn11gMUTa5NA3eItxWcpAkSlosOS4UWNOioOyy&#10;/bYaTmo5Z7V5e+b32mfzwwrvx88vrXvddjYCEagN/+FHe200KAV/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uhcYAAADbAAAADwAAAAAAAAAAAAAAAACYAgAAZHJz&#10;L2Rvd25yZXYueG1sUEsFBgAAAAAEAAQA9QAAAIsDAAAAAA==&#10;" fillcolor="#343b64 [3204]" strokecolor="#1a1d31 [1604]" strokeweight="2pt"/>
                <v:oval id="אליפסה 68" o:spid="_x0000_s1057" style="position:absolute;left:2177;top:732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fbMMA&#10;AADbAAAADwAAAGRycy9kb3ducmV2LnhtbERPTWvCQBC9C/0PyxS8iNm0hyAxq9SCpaAHtS2ttyE7&#10;JqHZ2TS7JtFf7x6EHh/vO1sOphYdta6yrOApikEQ51ZXXCj4/FhPZyCcR9ZYWyYFF3KwXDyMMky1&#10;7XlP3cEXIoSwS1FB6X2TSunykgy6yDbEgTvZ1qAPsC2kbrEP4aaWz3GcSIMVh4YSG3otKf89nI2C&#10;Y7JecbLbTHjbuHz19YbXn+8/pcaPw8schKfB/4vv7netIAljw5f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fbMMAAADbAAAADwAAAAAAAAAAAAAAAACYAgAAZHJzL2Rv&#10;d25yZXYueG1sUEsFBgAAAAAEAAQA9QAAAIgDAAAAAA==&#10;" fillcolor="#343b64 [3204]" strokecolor="#1a1d31 [1604]" strokeweight="2pt"/>
                <v:oval id="אליפסה 78" o:spid="_x0000_s1058" style="position:absolute;left:8490;top:18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JscMA&#10;AADbAAAADwAAAGRycy9kb3ducmV2LnhtbERPTWvCQBC9C/0PywhepG7qIS3RNZiCIuhBbUvtbchO&#10;k9DsbMyuGv317qHg8fG+p2lnanGm1lWWFbyMIhDEudUVFwo+PxbPbyCcR9ZYWyYFV3KQzp56U0y0&#10;vfCOzntfiBDCLkEFpfdNIqXLSzLoRrYhDtyvbQ36ANtC6hYvIdzUchxFsTRYcWgosaH3kvK//cko&#10;+IkXGcfb9ZA3jcuzryXeDt9HpQb9bj4B4anzD/G/e6UVvIax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JscMAAADbAAAADwAAAAAAAAAAAAAAAACYAgAAZHJzL2Rv&#10;d25yZXYueG1sUEsFBgAAAAAEAAQA9QAAAIgDAAAAAA==&#10;" fillcolor="#343b64 [3204]" strokecolor="#1a1d31 [1604]" strokeweight="2pt"/>
                <v:oval id="אליפסה 79" o:spid="_x0000_s1059" style="position:absolute;left:7620;top:1161;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KsYA&#10;AADbAAAADwAAAGRycy9kb3ducmV2LnhtbESPQWvCQBSE7wX/w/KEXorZtIdoo6towSK0B7WW6u2R&#10;fSbB7Ns0u2rqr3cLgsdhZr5hRpPWVOJEjSstK3iOYhDEmdUl5wo2X/PeAITzyBory6TgjxxMxp2H&#10;EabannlFp7XPRYCwS1FB4X2dSumyggy6yNbEwdvbxqAPssmlbvAc4KaSL3GcSIMlh4UCa3orKDus&#10;j0bBLpnPOFl+PPFn7bLZ9ztetj+/Sj122+kQhKfW38O39kIr6L/C/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KsYAAADbAAAADwAAAAAAAAAAAAAAAACYAgAAZHJz&#10;L2Rvd25yZXYueG1sUEsFBgAAAAAEAAQA9QAAAIsDAAAAAA==&#10;" fillcolor="#343b64 [3204]" strokecolor="#1a1d31 [1604]" strokeweight="2pt"/>
                <v:oval id="אליפסה 80" o:spid="_x0000_s1060" style="position:absolute;left:7112;top:2322;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1kMMA&#10;AADbAAAADwAAAGRycy9kb3ducmV2LnhtbERPTWvCQBC9F/oflil4KbqphxCiq2jBUrAHGxX1NmTH&#10;JDQ7m2bXJPXXdw+FHh/ve74cTC06al1lWcHLJAJBnFtdcaHgsN+MExDOI2usLZOCH3KwXDw+zDHV&#10;tudP6jJfiBDCLkUFpfdNKqXLSzLoJrYhDtzVtgZ9gG0hdYt9CDe1nEZRLA1WHBpKbOi1pPwruxkF&#10;l3iz5ni3feaPxuXr4xvez6dvpUZPw2oGwtPg/8V/7netIAnrw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01kMMAAADbAAAADwAAAAAAAAAAAAAAAACYAgAAZHJzL2Rv&#10;d25yZXYueG1sUEsFBgAAAAAEAAQA9QAAAIgDAAAAAA==&#10;" fillcolor="#343b64 [3204]" strokecolor="#1a1d31 [1604]" strokeweight="2pt"/>
                <v:oval id="אליפסה 81" o:spid="_x0000_s1061" style="position:absolute;left:8926;top:7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QC8UA&#10;AADbAAAADwAAAGRycy9kb3ducmV2LnhtbESPT2vCQBTE74LfYXlCL6IbPQSJrqKCRWgP1j+ot0f2&#10;mQSzb9PsVqOf3i0Uehxm5jfMZNaYUtyodoVlBYN+BII4tbrgTMF+t+qNQDiPrLG0TAoe5GA2bbcm&#10;mGh75y+6bX0mAoRdggpy76tESpfmZND1bUUcvIutDfog60zqGu8Bbko5jKJYGiw4LORY0TKn9Lr9&#10;MQrO8WrB8eajy5+VSxeHd3yejt9KvXWa+RiEp8b/h//aa61gNIDfL+EH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ZALxQAAANsAAAAPAAAAAAAAAAAAAAAAAJgCAABkcnMv&#10;ZG93bnJldi54bWxQSwUGAAAAAAQABAD1AAAAigMAAAAA&#10;" fillcolor="#343b64 [3204]" strokecolor="#1a1d31 [1604]" strokeweight="2pt"/>
                <v:oval id="אליפסה 82" o:spid="_x0000_s1062" style="position:absolute;left:10014;top:145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OfMUA&#10;AADbAAAADwAAAGRycy9kb3ducmV2LnhtbESPT2vCQBTE74LfYXmCF9FNPQSJrqKCpdAerH9Qb4/s&#10;Mwlm36bZVaOf3i0Uehxm5jfMZNaYUtyodoVlBW+DCARxanXBmYLddtUfgXAeWWNpmRQ8yMFs2m5N&#10;MNH2zt902/hMBAi7BBXk3leJlC7NyaAb2Io4eGdbG/RB1pnUNd4D3JRyGEWxNFhwWMixomVO6WVz&#10;NQpO8WrB8fqzx1+VSxf7d3weDz9KdTvNfAzCU+P/w3/tD61gNITfL+EH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w58xQAAANsAAAAPAAAAAAAAAAAAAAAAAJgCAABkcnMv&#10;ZG93bnJldi54bWxQSwUGAAAAAAQABAD1AAAAigMAAAAA&#10;" fillcolor="#343b64 [3204]" strokecolor="#1a1d31 [1604]" strokeweight="2pt"/>
                <v:oval id="אליפסה 83" o:spid="_x0000_s1063" style="position:absolute;left:9869;top:261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58UA&#10;AADbAAAADwAAAGRycy9kb3ducmV2LnhtbESPT2vCQBTE74V+h+UVvIhuaiF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6vnxQAAANsAAAAPAAAAAAAAAAAAAAAAAJgCAABkcnMv&#10;ZG93bnJldi54bWxQSwUGAAAAAAQABAD1AAAAigMAAAAA&#10;" fillcolor="#343b64 [3204]" strokecolor="#1a1d31 [1604]" strokeweight="2pt"/>
                <v:oval id="אליפסה 84" o:spid="_x0000_s1064" style="position:absolute;left:6386;top:130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zk8UA&#10;AADbAAAADwAAAGRycy9kb3ducmV2LnhtbESPT2vCQBTE74V+h+UVvIhuKiV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jOTxQAAANsAAAAPAAAAAAAAAAAAAAAAAJgCAABkcnMv&#10;ZG93bnJldi54bWxQSwUGAAAAAAQABAD1AAAAigMAAAAA&#10;" fillcolor="#343b64 [3204]" strokecolor="#1a1d31 [1604]" strokeweight="2pt"/>
                <v:oval id="אליפסה 85" o:spid="_x0000_s1065" style="position:absolute;left:8708;top:304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WCMUA&#10;AADbAAAADwAAAGRycy9kb3ducmV2LnhtbESPT2vCQBTE74V+h+UVvIhuKjR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YIxQAAANsAAAAPAAAAAAAAAAAAAAAAAJgCAABkcnMv&#10;ZG93bnJldi54bWxQSwUGAAAAAAQABAD1AAAAigMAAAAA&#10;" fillcolor="#343b64 [3204]" strokecolor="#1a1d31 [1604]" strokeweight="2pt"/>
                <v:oval id="אליפסה 86" o:spid="_x0000_s1066" style="position:absolute;left:5297;top:7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f8UA&#10;AADbAAAADwAAAGRycy9kb3ducmV2LnhtbESPT2vCQBTE74LfYXmCF9FNPQSJrqIFRdBD6x/a3h7Z&#10;1ySYfRuzq6Z+elcoeBxm5jfMZNaYUlypdoVlBW+DCARxanXBmYLDftkfgXAeWWNpmRT8kYPZtN2a&#10;YKLtjT/puvOZCBB2CSrIva8SKV2ak0E3sBVx8H5tbdAHWWdS13gLcFPKYRTF0mDBYSHHit5zSk+7&#10;i1HwEy8XHH9serytXLo4rvD+/XVWqttp5mMQnhr/Cv+311rBKIbn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h/xQAAANsAAAAPAAAAAAAAAAAAAAAAAJgCAABkcnMv&#10;ZG93bnJldi54bWxQSwUGAAAAAAQABAD1AAAAigMAAAAA&#10;" fillcolor="#343b64 [3204]" strokecolor="#1a1d31 [1604]" strokeweight="2pt"/>
              </v:group>
            </w:pict>
          </mc:Fallback>
        </mc:AlternateContent>
      </w:r>
    </w:p>
    <w:p w14:paraId="73967AA5" w14:textId="77777777" w:rsidR="0049335A" w:rsidRDefault="0049335A" w:rsidP="0049335A">
      <w:pPr>
        <w:ind w:left="2160"/>
        <w:contextualSpacing/>
        <w:rPr>
          <w:rFonts w:ascii="Calibri" w:eastAsia="Calibri" w:hAnsi="Calibri"/>
          <w:rtl/>
        </w:rPr>
      </w:pPr>
    </w:p>
    <w:p w14:paraId="6EEC003A" w14:textId="77777777" w:rsidR="0049335A" w:rsidRDefault="0049335A" w:rsidP="0049335A">
      <w:pPr>
        <w:ind w:left="2160"/>
        <w:contextualSpacing/>
        <w:rPr>
          <w:rFonts w:ascii="Calibri" w:eastAsia="Calibri" w:hAnsi="Calibri"/>
          <w:rtl/>
        </w:rPr>
      </w:pPr>
    </w:p>
    <w:p w14:paraId="6ED1ADAC" w14:textId="77777777" w:rsidR="0049335A" w:rsidRDefault="0049335A" w:rsidP="0049335A">
      <w:pPr>
        <w:ind w:left="2160"/>
        <w:contextualSpacing/>
        <w:rPr>
          <w:rFonts w:ascii="Calibri" w:eastAsia="Calibri" w:hAnsi="Calibri"/>
          <w:rtl/>
        </w:rPr>
      </w:pPr>
    </w:p>
    <w:p w14:paraId="7D00A261" w14:textId="77777777" w:rsidR="0049335A" w:rsidRPr="0046470F" w:rsidRDefault="0049335A" w:rsidP="0049335A">
      <w:pPr>
        <w:ind w:left="2160"/>
        <w:contextualSpacing/>
        <w:rPr>
          <w:rFonts w:ascii="Calibri" w:eastAsia="Calibri" w:hAnsi="Calibri"/>
        </w:rPr>
      </w:pPr>
    </w:p>
    <w:p w14:paraId="1C627008" w14:textId="289FAEBC" w:rsidR="00FF7D86" w:rsidRDefault="00FF7D86" w:rsidP="0049335A">
      <w:pPr>
        <w:ind w:left="2160"/>
        <w:contextualSpacing/>
        <w:rPr>
          <w:rFonts w:ascii="Calibri" w:eastAsia="Calibri" w:hAnsi="Calibri"/>
          <w:rtl/>
        </w:rPr>
      </w:pPr>
    </w:p>
    <w:p w14:paraId="0770A213" w14:textId="77777777" w:rsidR="001434EA" w:rsidRDefault="001434EA" w:rsidP="00361936">
      <w:pPr>
        <w:ind w:left="2160"/>
        <w:contextualSpacing/>
        <w:rPr>
          <w:rFonts w:ascii="Calibri" w:eastAsia="Calibri" w:hAnsi="Calibri"/>
          <w:rtl/>
        </w:rPr>
      </w:pPr>
      <w:r>
        <w:rPr>
          <w:rFonts w:ascii="Calibri" w:eastAsia="Calibri" w:hAnsi="Calibri" w:hint="cs"/>
          <w:rtl/>
        </w:rPr>
        <w:t>שתי אצבעות שנוגעות ב</w:t>
      </w:r>
      <w:r w:rsidR="00361936">
        <w:rPr>
          <w:rFonts w:ascii="Calibri" w:eastAsia="Calibri" w:hAnsi="Calibri" w:hint="cs"/>
          <w:rtl/>
        </w:rPr>
        <w:t>כף היד מכסות</w:t>
      </w:r>
      <w:r>
        <w:rPr>
          <w:rFonts w:ascii="Calibri" w:eastAsia="Calibri" w:hAnsi="Calibri" w:hint="cs"/>
          <w:rtl/>
        </w:rPr>
        <w:t xml:space="preserve"> עצבים שונים, נפרדים. כושר ההפרדה גבוה ולכן המוח מפרש את שתי האצבעות כשני דברים נפרדים. לעומת זאת, שתי אצבעות שנוגעות בגב מכסות לעתים רק עצב אחד. אין אפשרות להפרדה ולכן המוח עשוי לפרש את שתי נקודות המגע כנקודה אחת.</w:t>
      </w:r>
    </w:p>
    <w:p w14:paraId="07066B1A" w14:textId="77777777" w:rsidR="001434EA" w:rsidRDefault="001434EA" w:rsidP="0049335A">
      <w:pPr>
        <w:ind w:left="2160"/>
        <w:contextualSpacing/>
        <w:rPr>
          <w:rFonts w:ascii="Calibri" w:eastAsia="Calibri" w:hAnsi="Calibri"/>
          <w:rtl/>
        </w:rPr>
      </w:pPr>
      <w:r w:rsidRPr="00E31101">
        <w:rPr>
          <w:rFonts w:ascii="Calibri" w:eastAsia="Calibri" w:hAnsi="Calibri" w:hint="cs"/>
          <w:noProof/>
          <w:rtl/>
        </w:rPr>
        <mc:AlternateContent>
          <mc:Choice Requires="wpg">
            <w:drawing>
              <wp:anchor distT="0" distB="0" distL="114300" distR="114300" simplePos="0" relativeHeight="251782144" behindDoc="0" locked="0" layoutInCell="1" allowOverlap="1" wp14:anchorId="1C3C0897" wp14:editId="5D538C07">
                <wp:simplePos x="0" y="0"/>
                <wp:positionH relativeFrom="column">
                  <wp:posOffset>3199765</wp:posOffset>
                </wp:positionH>
                <wp:positionV relativeFrom="paragraph">
                  <wp:posOffset>10160</wp:posOffset>
                </wp:positionV>
                <wp:extent cx="1117600" cy="812800"/>
                <wp:effectExtent l="0" t="0" r="25400" b="25400"/>
                <wp:wrapNone/>
                <wp:docPr id="95" name="קבוצה 95"/>
                <wp:cNvGraphicFramePr/>
                <a:graphic xmlns:a="http://schemas.openxmlformats.org/drawingml/2006/main">
                  <a:graphicData uri="http://schemas.microsoft.com/office/word/2010/wordprocessingGroup">
                    <wpg:wgp>
                      <wpg:cNvGrpSpPr/>
                      <wpg:grpSpPr>
                        <a:xfrm>
                          <a:off x="0" y="0"/>
                          <a:ext cx="1117600" cy="812800"/>
                          <a:chOff x="0" y="0"/>
                          <a:chExt cx="1117600" cy="812800"/>
                        </a:xfrm>
                      </wpg:grpSpPr>
                      <wps:wsp>
                        <wps:cNvPr id="96" name="מלבן 96"/>
                        <wps:cNvSpPr/>
                        <wps:spPr>
                          <a:xfrm>
                            <a:off x="0" y="0"/>
                            <a:ext cx="1117600" cy="8128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אליפסה 97"/>
                        <wps:cNvSpPr/>
                        <wps:spPr>
                          <a:xfrm>
                            <a:off x="116115"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אליפסה 98"/>
                        <wps:cNvSpPr/>
                        <wps:spPr>
                          <a:xfrm>
                            <a:off x="994229" y="442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אליפסה 99"/>
                        <wps:cNvSpPr/>
                        <wps:spPr>
                          <a:xfrm>
                            <a:off x="246743" y="2104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אליפסה 100"/>
                        <wps:cNvSpPr/>
                        <wps:spPr>
                          <a:xfrm>
                            <a:off x="159658" y="137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אליפסה 101"/>
                        <wps:cNvSpPr/>
                        <wps:spPr>
                          <a:xfrm>
                            <a:off x="108858" y="2540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אליפסה 102"/>
                        <wps:cNvSpPr/>
                        <wps:spPr>
                          <a:xfrm>
                            <a:off x="290286" y="943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אליפסה 103"/>
                        <wps:cNvSpPr/>
                        <wps:spPr>
                          <a:xfrm>
                            <a:off x="406400" y="1669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אליפסה 104"/>
                        <wps:cNvSpPr/>
                        <wps:spPr>
                          <a:xfrm>
                            <a:off x="384629" y="2830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אליפסה 105"/>
                        <wps:cNvSpPr/>
                        <wps:spPr>
                          <a:xfrm>
                            <a:off x="537029" y="2394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אליפסה 106"/>
                        <wps:cNvSpPr/>
                        <wps:spPr>
                          <a:xfrm>
                            <a:off x="682172" y="4354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אליפסה 107"/>
                        <wps:cNvSpPr/>
                        <wps:spPr>
                          <a:xfrm>
                            <a:off x="595086" y="370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אליפסה 108"/>
                        <wps:cNvSpPr/>
                        <wps:spPr>
                          <a:xfrm>
                            <a:off x="544286" y="4789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אליפסה 109"/>
                        <wps:cNvSpPr/>
                        <wps:spPr>
                          <a:xfrm>
                            <a:off x="725715" y="3193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אליפסה 110"/>
                        <wps:cNvSpPr/>
                        <wps:spPr>
                          <a:xfrm>
                            <a:off x="841829"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אליפסה 111"/>
                        <wps:cNvSpPr/>
                        <wps:spPr>
                          <a:xfrm>
                            <a:off x="246743" y="370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אליפסה 112"/>
                        <wps:cNvSpPr/>
                        <wps:spPr>
                          <a:xfrm>
                            <a:off x="413658" y="391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אליפסה 113"/>
                        <wps:cNvSpPr/>
                        <wps:spPr>
                          <a:xfrm>
                            <a:off x="246743" y="624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אליפסה 114"/>
                        <wps:cNvSpPr/>
                        <wps:spPr>
                          <a:xfrm>
                            <a:off x="159658" y="5515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אליפסה 115"/>
                        <wps:cNvSpPr/>
                        <wps:spPr>
                          <a:xfrm>
                            <a:off x="108858" y="6604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אליפסה 116"/>
                        <wps:cNvSpPr/>
                        <wps:spPr>
                          <a:xfrm>
                            <a:off x="290286" y="5080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אליפסה 117"/>
                        <wps:cNvSpPr/>
                        <wps:spPr>
                          <a:xfrm>
                            <a:off x="406400" y="5733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אליפסה 118"/>
                        <wps:cNvSpPr/>
                        <wps:spPr>
                          <a:xfrm>
                            <a:off x="384629" y="696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אליפסה 119"/>
                        <wps:cNvSpPr/>
                        <wps:spPr>
                          <a:xfrm>
                            <a:off x="537029" y="6458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אליפסה 120"/>
                        <wps:cNvSpPr/>
                        <wps:spPr>
                          <a:xfrm>
                            <a:off x="682172" y="7039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אליפסה 121"/>
                        <wps:cNvSpPr/>
                        <wps:spPr>
                          <a:xfrm>
                            <a:off x="892629" y="5225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אליפסה 122"/>
                        <wps:cNvSpPr/>
                        <wps:spPr>
                          <a:xfrm>
                            <a:off x="638629" y="5442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אליפסה 123"/>
                        <wps:cNvSpPr/>
                        <wps:spPr>
                          <a:xfrm>
                            <a:off x="776515" y="5950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אליפסה 124"/>
                        <wps:cNvSpPr/>
                        <wps:spPr>
                          <a:xfrm>
                            <a:off x="994229" y="6386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אליפסה 125"/>
                        <wps:cNvSpPr/>
                        <wps:spPr>
                          <a:xfrm>
                            <a:off x="870858" y="7112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אליפסה 126"/>
                        <wps:cNvSpPr/>
                        <wps:spPr>
                          <a:xfrm>
                            <a:off x="217715" y="7329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אליפסה 127"/>
                        <wps:cNvSpPr/>
                        <wps:spPr>
                          <a:xfrm>
                            <a:off x="849086" y="188686"/>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אליפסה 128"/>
                        <wps:cNvSpPr/>
                        <wps:spPr>
                          <a:xfrm>
                            <a:off x="762000" y="116114"/>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אליפסה 129"/>
                        <wps:cNvSpPr/>
                        <wps:spPr>
                          <a:xfrm>
                            <a:off x="711200" y="2322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אליפסה 130"/>
                        <wps:cNvSpPr/>
                        <wps:spPr>
                          <a:xfrm>
                            <a:off x="892629" y="725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אליפסה 131"/>
                        <wps:cNvSpPr/>
                        <wps:spPr>
                          <a:xfrm>
                            <a:off x="1001486" y="1451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אליפסה 132"/>
                        <wps:cNvSpPr/>
                        <wps:spPr>
                          <a:xfrm>
                            <a:off x="986972" y="2612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אליפסה 133"/>
                        <wps:cNvSpPr/>
                        <wps:spPr>
                          <a:xfrm>
                            <a:off x="638629" y="130629"/>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אליפסה 134"/>
                        <wps:cNvSpPr/>
                        <wps:spPr>
                          <a:xfrm>
                            <a:off x="870858" y="3048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אליפסה 135"/>
                        <wps:cNvSpPr/>
                        <wps:spPr>
                          <a:xfrm>
                            <a:off x="529772" y="72571"/>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464A498" id="קבוצה 95" o:spid="_x0000_s1026" style="position:absolute;left:0;text-align:left;margin-left:251.95pt;margin-top:.8pt;width:88pt;height:64pt;z-index:251782144" coordsize="1117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">
                <v:rect id="מלבן 96" o:spid="_x0000_s1027" style="position:absolute;width:11176;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3sMA&#10;AADbAAAADwAAAGRycy9kb3ducmV2LnhtbESPT4vCMBTE78J+h/AWvGm6IlqrUUTcxaP/Dnp7NM+2&#10;bPNSm6xmv70RBI/DzPyGmS2CqcWNWldZVvDVT0AQ51ZXXCg4Hr57KQjnkTXWlknBPzlYzD86M8y0&#10;vfOObntfiAhhl6GC0vsmk9LlJRl0fdsQR+9iW4M+yraQusV7hJtaDpJkJA1WHBdKbGhVUv67/zMK&#10;WE+OP3q1XJ+qcX09D3dhsE2DUt3PsJyC8BT8O/xqb7SCyQ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3sMAAADbAAAADwAAAAAAAAAAAAAAAACYAgAAZHJzL2Rv&#10;d25yZXYueG1sUEsFBgAAAAAEAAQA9QAAAIgDAAAAAA==&#10;" fillcolor="#fde9d9 [665]" strokecolor="#1a1d31 [1604]" strokeweight="2pt"/>
                <v:oval id="אליפסה 97" o:spid="_x0000_s1028" style="position:absolute;left:1161;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7OcYA&#10;AADbAAAADwAAAGRycy9kb3ducmV2LnhtbESPQWvCQBSE7wX/w/KEXorZtIdoo6towSK0B7WW6u2R&#10;fSbB7Ns0u2rqr3cLgsdhZr5hRpPWVOJEjSstK3iOYhDEmdUl5wo2X/PeAITzyBory6TgjxxMxp2H&#10;EabannlFp7XPRYCwS1FB4X2dSumyggy6yNbEwdvbxqAPssmlbvAc4KaSL3GcSIMlh4UCa3orKDus&#10;j0bBLpnPOFl+PPFn7bLZ9ztetj+/Sj122+kQhKfW38O39kIreO3D/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7OcYAAADbAAAADwAAAAAAAAAAAAAAAACYAgAAZHJz&#10;L2Rvd25yZXYueG1sUEsFBgAAAAAEAAQA9QAAAIsDAAAAAA==&#10;" fillcolor="#343b64 [3204]" strokecolor="#1a1d31 [1604]" strokeweight="2pt"/>
                <v:oval id="אליפסה 98" o:spid="_x0000_s1029" style="position:absolute;left:9942;top:442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vS8MA&#10;AADbAAAADwAAAGRycy9kb3ducmV2LnhtbERPTWvCQBC9C/0PywhepG7qIbTRNZiCIuhBbUvtbchO&#10;k9DsbMyuGv317qHg8fG+p2lnanGm1lWWFbyMIhDEudUVFwo+PxbPryCcR9ZYWyYFV3KQzp56U0y0&#10;vfCOzntfiBDCLkEFpfdNIqXLSzLoRrYhDtyvbQ36ANtC6hYvIdzUchxFsTRYcWgosaH3kvK//cko&#10;+IkXGcfb9ZA3jcuzryXeDt9HpQb9bj4B4anzD/G/e6UVvIWx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KvS8MAAADbAAAADwAAAAAAAAAAAAAAAACYAgAAZHJzL2Rv&#10;d25yZXYueG1sUEsFBgAAAAAEAAQA9QAAAIgDAAAAAA==&#10;" fillcolor="#343b64 [3204]" strokecolor="#1a1d31 [1604]" strokeweight="2pt"/>
                <v:oval id="אליפסה 99" o:spid="_x0000_s1030" style="position:absolute;left:2467;top:210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K0MYA&#10;AADbAAAADwAAAGRycy9kb3ducmV2LnhtbESPT2vCQBTE7wW/w/KEXkQ37SFodBUtKEJ7sP5BvT2y&#10;zySYfRuzq6Z++m5B6HGYmd8wo0ljSnGj2hWWFbz1IhDEqdUFZwq2m3m3D8J5ZI2lZVLwQw4m49bL&#10;CBNt7/xNt7XPRICwS1BB7n2VSOnSnAy6nq2Ig3eytUEfZJ1JXeM9wE0p36MolgYLDgs5VvSRU3pe&#10;X42CYzyfcbz67PBX5dLZboGPw/6i1Gu7mQ5BeGr8f/jZXmoFgwH8fQ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4K0MYAAADbAAAADwAAAAAAAAAAAAAAAACYAgAAZHJz&#10;L2Rvd25yZXYueG1sUEsFBgAAAAAEAAQA9QAAAIsDAAAAAA==&#10;" fillcolor="#343b64 [3204]" strokecolor="#1a1d31 [1604]" strokeweight="2pt"/>
                <v:oval id="אליפסה 100" o:spid="_x0000_s1031" style="position:absolute;left:1596;top:137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Dp8cA&#10;AADcAAAADwAAAGRycy9kb3ducmV2LnhtbESPQWvCQBCF74L/YRnBi9SNPQRJXaUKloIeqlW0tyE7&#10;TUKzs2l21bS/vnMQepvhvXnvm9mic7W6UhsqzwYm4wQUce5txYWBw/v6YQoqRGSLtWcy8EMBFvN+&#10;b4aZ9Tfe0XUfCyUhHDI0UMbYZFqHvCSHYewbYtE+feswytoW2rZ4k3BX68ckSbXDiqWhxIZWJeVf&#10;+4sz8JGul5y+bUa8bUK+PL7g7/n0bcxw0D0/gYrUxX/z/frVCn4i+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Q6fHAAAA3AAAAA8AAAAAAAAAAAAAAAAAmAIAAGRy&#10;cy9kb3ducmV2LnhtbFBLBQYAAAAABAAEAPUAAACMAwAAAAA=&#10;" fillcolor="#343b64 [3204]" strokecolor="#1a1d31 [1604]" strokeweight="2pt"/>
                <v:oval id="אליפסה 101" o:spid="_x0000_s1032" style="position:absolute;left:1088;top:254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mPMQA&#10;AADcAAAADwAAAGRycy9kb3ducmV2LnhtbERPS2vCQBC+F/wPywi9FN3YQ5DoGoygCO2h9YH2NmSn&#10;STA7G7NbTfvru4LgbT6+50zTztTiQq2rLCsYDSMQxLnVFRcKdtvlYAzCeWSNtWVS8EsO0lnvaYqJ&#10;tlf+pMvGFyKEsEtQQel9k0jp8pIMuqFtiAP3bVuDPsC2kLrFawg3tXyNolgarDg0lNjQoqT8tPkx&#10;Cr7iZcbxx9sLvzcuz/Yr/Dsezko997v5BISnzj/Ed/dah/nRCG7PhA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5jzEAAAA3AAAAA8AAAAAAAAAAAAAAAAAmAIAAGRycy9k&#10;b3ducmV2LnhtbFBLBQYAAAAABAAEAPUAAACJAwAAAAA=&#10;" fillcolor="#343b64 [3204]" strokecolor="#1a1d31 [1604]" strokeweight="2pt"/>
                <v:oval id="אליפסה 102" o:spid="_x0000_s1033" style="position:absolute;left:2902;top:94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4S8QA&#10;AADcAAAADwAAAGRycy9kb3ducmV2LnhtbERPS2vCQBC+F/wPywheim70EEp0FRUUoT1YH6i3ITsm&#10;wexszG419dd3hYK3+fieM5o0phQ3ql1hWUG/F4EgTq0uOFOw2y66HyCcR9ZYWiYFv+RgMm69jTDR&#10;9s7fdNv4TIQQdgkqyL2vEildmpNB17MVceDOtjboA6wzqWu8h3BTykEUxdJgwaEhx4rmOaWXzY9R&#10;cIoXM47Xn+/8Vbl0tl/i43i4KtVpN9MhCE+Nf4n/3Ssd5kcDeD4TL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eEvEAAAA3AAAAA8AAAAAAAAAAAAAAAAAmAIAAGRycy9k&#10;b3ducmV2LnhtbFBLBQYAAAAABAAEAPUAAACJAwAAAAA=&#10;" fillcolor="#343b64 [3204]" strokecolor="#1a1d31 [1604]" strokeweight="2pt"/>
                <v:oval id="אליפסה 103" o:spid="_x0000_s1034" style="position:absolute;left:4064;top:1669;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d0MUA&#10;AADcAAAADwAAAGRycy9kb3ducmV2LnhtbERPTWvCQBC9C/0PyxR6Ed20QpDUTVDBUqgHtZXqbciO&#10;STA7m2a3Gvvr3YLgbR7vcyZZZ2pxotZVlhU8DyMQxLnVFRcKvj4XgzEI55E11pZJwYUcZOlDb4KJ&#10;tmde02njCxFC2CWooPS+SaR0eUkG3dA2xIE72NagD7AtpG7xHMJNLV+iKJYGKw4NJTY0Lyk/bn6N&#10;gn28mHG8+ujzsnH5bPuGf7vvH6WeHrvpKwhPnb+Lb+53HeZHI/h/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N3QxQAAANwAAAAPAAAAAAAAAAAAAAAAAJgCAABkcnMv&#10;ZG93bnJldi54bWxQSwUGAAAAAAQABAD1AAAAigMAAAAA&#10;" fillcolor="#343b64 [3204]" strokecolor="#1a1d31 [1604]" strokeweight="2pt"/>
                <v:oval id="אליפסה 104" o:spid="_x0000_s1035" style="position:absolute;left:3846;top:283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pMUA&#10;AADcAAAADwAAAGRycy9kb3ducmV2LnhtbERPTWvCQBC9C/0PyxR6Ed20SJDUTVDBUqgHtZXqbciO&#10;STA7m2a3Gvvr3YLgbR7vcyZZZ2pxotZVlhU8DyMQxLnVFRcKvj4XgzEI55E11pZJwYUcZOlDb4KJ&#10;tmde02njCxFC2CWooPS+SaR0eUkG3dA2xIE72NagD7AtpG7xHMJNLV+iKJYGKw4NJTY0Lyk/bn6N&#10;gn28mHG8+ujzsnH5bPuGf7vvH6WeHrvpKwhPnb+Lb+53HeZHI/h/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UWkxQAAANwAAAAPAAAAAAAAAAAAAAAAAJgCAABkcnMv&#10;ZG93bnJldi54bWxQSwUGAAAAAAQABAD1AAAAigMAAAAA&#10;" fillcolor="#343b64 [3204]" strokecolor="#1a1d31 [1604]" strokeweight="2pt"/>
                <v:oval id="אליפסה 105" o:spid="_x0000_s1036" style="position:absolute;left:5370;top:239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gP8UA&#10;AADcAAAADwAAAGRycy9kb3ducmV2LnhtbERPTWvCQBC9C/0PyxR6Ed20YJDUTVDBUqgHtZXqbciO&#10;STA7m2a3Gvvr3YLgbR7vcyZZZ2pxotZVlhU8DyMQxLnVFRcKvj4XgzEI55E11pZJwYUcZOlDb4KJ&#10;tmde02njCxFC2CWooPS+SaR0eUkG3dA2xIE72NagD7AtpG7xHMJNLV+iKJYGKw4NJTY0Lyk/bn6N&#10;gn28mHG8+ujzsnH5bPuGf7vvH6WeHrvpKwhPnb+Lb+53HeZHI/h/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eA/xQAAANwAAAAPAAAAAAAAAAAAAAAAAJgCAABkcnMv&#10;ZG93bnJldi54bWxQSwUGAAAAAAQABAD1AAAAigMAAAAA&#10;" fillcolor="#343b64 [3204]" strokecolor="#1a1d31 [1604]" strokeweight="2pt"/>
                <v:oval id="אליפסה 106" o:spid="_x0000_s1037" style="position:absolute;left:6821;top:435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SMQA&#10;AADcAAAADwAAAGRycy9kb3ducmV2LnhtbERPTWvCQBC9F/wPywheim7qIZQ0azCCpaAHqxbb25Ad&#10;k2B2Ns2uGv313UKht3m8z0mz3jTiQp2rLSt4mkQgiAuray4V7HfL8TMI55E1NpZJwY0cZLPBQ4qJ&#10;tld+p8vWlyKEsEtQQeV9m0jpiooMuoltiQN3tJ1BH2BXSt3hNYSbRk6jKJYGaw4NFba0qKg4bc9G&#10;wVe8zDnerB553boi/3jF++fhW6nRsJ+/gPDU+3/xn/tNh/lRDL/PhA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fkjEAAAA3AAAAA8AAAAAAAAAAAAAAAAAmAIAAGRycy9k&#10;b3ducmV2LnhtbFBLBQYAAAAABAAEAPUAAACJAwAAAAA=&#10;" fillcolor="#343b64 [3204]" strokecolor="#1a1d31 [1604]" strokeweight="2pt"/>
                <v:oval id="אליפסה 107" o:spid="_x0000_s1038" style="position:absolute;left:5950;top:370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b08UA&#10;AADcAAAADwAAAGRycy9kb3ducmV2LnhtbERPTWvCQBC9F/oflil4Ed3UQ5ToJtSCItiD2op6G7LT&#10;JDQ7m2ZXTfvru4LQ2zze58yyztTiQq2rLCt4HkYgiHOrKy4UfLwvBhMQziNrrC2Tgh9ykKWPDzNM&#10;tL3yli47X4gQwi5BBaX3TSKly0sy6Ia2IQ7cp20N+gDbQuoWryHc1HIURbE0WHFoKLGh15Lyr93Z&#10;KDjFiznHm3Wf3xqXz/dL/D0evpXqPXUvUxCeOv8vvrtXOsyPx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9vTxQAAANwAAAAPAAAAAAAAAAAAAAAAAJgCAABkcnMv&#10;ZG93bnJldi54bWxQSwUGAAAAAAQABAD1AAAAigMAAAAA&#10;" fillcolor="#343b64 [3204]" strokecolor="#1a1d31 [1604]" strokeweight="2pt"/>
                <v:oval id="אליפסה 108" o:spid="_x0000_s1039" style="position:absolute;left:5442;top:478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occA&#10;AADcAAAADwAAAGRycy9kb3ducmV2LnhtbESPQWvCQBCF74L/YRnBi9SNPQRJXaUKloIeqlW0tyE7&#10;TUKzs2l21bS/vnMQepvhvXnvm9mic7W6UhsqzwYm4wQUce5txYWBw/v6YQoqRGSLtWcy8EMBFvN+&#10;b4aZ9Tfe0XUfCyUhHDI0UMbYZFqHvCSHYewbYtE+feswytoW2rZ4k3BX68ckSbXDiqWhxIZWJeVf&#10;+4sz8JGul5y+bUa8bUK+PL7g7/n0bcxw0D0/gYrUxX/z/frVCn4it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T6HHAAAA3AAAAA8AAAAAAAAAAAAAAAAAmAIAAGRy&#10;cy9kb3ducmV2LnhtbFBLBQYAAAAABAAEAPUAAACMAwAAAAA=&#10;" fillcolor="#343b64 [3204]" strokecolor="#1a1d31 [1604]" strokeweight="2pt"/>
                <v:oval id="אליפסה 109" o:spid="_x0000_s1040" style="position:absolute;left:7257;top:319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OsUA&#10;AADcAAAADwAAAGRycy9kb3ducmV2LnhtbERPTWvCQBC9F/oflil4Ed3UQ9DoJtSCItiD2op6G7LT&#10;JDQ7m2ZXTfvru4LQ2zze58yyztTiQq2rLCt4HkYgiHOrKy4UfLwvBmMQziNrrC2Tgh9ykKWPDzNM&#10;tL3yli47X4gQwi5BBaX3TSKly0sy6Ia2IQ7cp20N+gDbQuoWryHc1HIURbE0WHFoKLGh15Lyr93Z&#10;KDjFiznHm3Wf3xqXz/dL/D0evpXqPXUvUxCeOv8vvrtXOsyPJ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Oo6xQAAANwAAAAPAAAAAAAAAAAAAAAAAJgCAABkcnMv&#10;ZG93bnJldi54bWxQSwUGAAAAAAQABAD1AAAAigMAAAAA&#10;" fillcolor="#343b64 [3204]" strokecolor="#1a1d31 [1604]" strokeweight="2pt"/>
                <v:oval id="אליפסה 110" o:spid="_x0000_s1041" style="position:absolute;left:8418;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VescA&#10;AADcAAAADwAAAGRycy9kb3ducmV2LnhtbESPQWvCQBCF7wX/wzKCl1I3eggldRUVLEJ7sGqp3obs&#10;mASzs2l21dhf3zkUepvhvXnvm8msc7W6UhsqzwZGwwQUce5txYWB/W719AwqRGSLtWcycKcAs2nv&#10;YYKZ9Tf+oOs2FkpCOGRooIyxybQOeUkOw9A3xKKdfOswytoW2rZ4k3BX63GSpNphxdJQYkPLkvLz&#10;9uIMHNPVgtPN2yO/NyFffL7iz+Hr25hBv5u/gIrUxX/z3/XaCv5I8OUZmU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z1XrHAAAA3AAAAA8AAAAAAAAAAAAAAAAAmAIAAGRy&#10;cy9kb3ducmV2LnhtbFBLBQYAAAAABAAEAPUAAACMAwAAAAA=&#10;" fillcolor="#343b64 [3204]" strokecolor="#1a1d31 [1604]" strokeweight="2pt"/>
                <v:oval id="אליפסה 111" o:spid="_x0000_s1042" style="position:absolute;left:2467;top:370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w4cQA&#10;AADcAAAADwAAAGRycy9kb3ducmV2LnhtbERPTWvCQBC9C/0PyxR6Ed2kh1Ciq2jBUtCDWkW9Ddkx&#10;CWZn0+yq0V/vCoXe5vE+ZzhuTSUu1LjSsoK4H4EgzqwuOVew+Zn1PkA4j6yxskwKbuRgPHrpDDHV&#10;9soruqx9LkIIuxQVFN7XqZQuK8ig69uaOHBH2xj0ATa51A1eQ7ip5HsUJdJgyaGhwJo+C8pO67NR&#10;cEhmU06W8y4vapdNt1943+9+lXp7bScDEJ5a/y/+c3/rMD+O4flMuEC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OHEAAAA3AAAAA8AAAAAAAAAAAAAAAAAmAIAAGRycy9k&#10;b3ducmV2LnhtbFBLBQYAAAAABAAEAPUAAACJAwAAAAA=&#10;" fillcolor="#343b64 [3204]" strokecolor="#1a1d31 [1604]" strokeweight="2pt"/>
                <v:oval id="אליפסה 112" o:spid="_x0000_s1043" style="position:absolute;left:4136;top:391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ulsUA&#10;AADcAAAADwAAAGRycy9kb3ducmV2LnhtbERPTWvCQBC9F/wPywheim7iIUiaVaqQIujB2hbb25Cd&#10;JsHsbJpdNfrruwWht3m8z8kWvWnEmTpXW1YQTyIQxIXVNZcK3t/y8QyE88gaG8uk4EoOFvPBQ4ap&#10;thd+pfPelyKEsEtRQeV9m0rpiooMuoltiQP3bTuDPsCulLrDSwg3jZxGUSIN1hwaKmxpVVFx3J+M&#10;gq8kX3Ky2zzytnXF8uMFb5+HH6VGw/75CYSn3v+L7+61DvPjKfw9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e6WxQAAANwAAAAPAAAAAAAAAAAAAAAAAJgCAABkcnMv&#10;ZG93bnJldi54bWxQSwUGAAAAAAQABAD1AAAAigMAAAAA&#10;" fillcolor="#343b64 [3204]" strokecolor="#1a1d31 [1604]" strokeweight="2pt"/>
                <v:oval id="אליפסה 113" o:spid="_x0000_s1044" style="position:absolute;left:2467;top:624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LDcQA&#10;AADcAAAADwAAAGRycy9kb3ducmV2LnhtbERPS2vCQBC+F/wPywi9FN2oEC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w3EAAAA3AAAAA8AAAAAAAAAAAAAAAAAmAIAAGRycy9k&#10;b3ducmV2LnhtbFBLBQYAAAAABAAEAPUAAACJAwAAAAA=&#10;" fillcolor="#343b64 [3204]" strokecolor="#1a1d31 [1604]" strokeweight="2pt"/>
                <v:oval id="אליפסה 114" o:spid="_x0000_s1045" style="position:absolute;left:1596;top:551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TecQA&#10;AADcAAAADwAAAGRycy9kb3ducmV2LnhtbERPS2vCQBC+F/wPywi9FN0oEi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03nEAAAA3AAAAA8AAAAAAAAAAAAAAAAAmAIAAGRycy9k&#10;b3ducmV2LnhtbFBLBQYAAAAABAAEAPUAAACJAwAAAAA=&#10;" fillcolor="#343b64 [3204]" strokecolor="#1a1d31 [1604]" strokeweight="2pt"/>
                <v:oval id="אליפסה 115" o:spid="_x0000_s1046" style="position:absolute;left:1088;top:6604;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24sQA&#10;AADcAAAADwAAAGRycy9kb3ducmV2LnhtbERPS2vCQBC+F/wPywi9FN0oGC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duLEAAAA3AAAAA8AAAAAAAAAAAAAAAAAmAIAAGRycy9k&#10;b3ducmV2LnhtbFBLBQYAAAAABAAEAPUAAACJAwAAAAA=&#10;" fillcolor="#343b64 [3204]" strokecolor="#1a1d31 [1604]" strokeweight="2pt"/>
                <v:oval id="אליפסה 116" o:spid="_x0000_s1047" style="position:absolute;left:2902;top:508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olcQA&#10;AADcAAAADwAAAGRycy9kb3ducmV2LnhtbERPS2vCQBC+F/oflil4KbrRQyjRNZiCpWAP1gfqbciO&#10;STA7m2ZXTf31XaHgbT6+50zSztTiQq2rLCsYDiIQxLnVFRcKNut5/w2E88gaa8uk4JccpNPnpwkm&#10;2l75my4rX4gQwi5BBaX3TSKly0sy6Aa2IQ7c0bYGfYBtIXWL1xBuajmKolgarDg0lNjQe0n5aXU2&#10;Cg7xPON4uXjlr8bl2fYDb/vdj1K9l242BuGp8w/xv/tTh/nDGO7Ph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JXEAAAA3AAAAA8AAAAAAAAAAAAAAAAAmAIAAGRycy9k&#10;b3ducmV2LnhtbFBLBQYAAAAABAAEAPUAAACJAwAAAAA=&#10;" fillcolor="#343b64 [3204]" strokecolor="#1a1d31 [1604]" strokeweight="2pt"/>
                <v:oval id="אליפסה 117" o:spid="_x0000_s1048" style="position:absolute;left:4064;top:5733;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NDsQA&#10;AADcAAAADwAAAGRycy9kb3ducmV2LnhtbERPS2vCQBC+C/6HZQQvRTd6SCW6ihYUwR5aH6i3ITsm&#10;wexsml017a/vFgre5uN7zmTWmFLcqXaFZQWDfgSCOLW64EzBfrfsjUA4j6yxtEwKvsnBbNpuTTDR&#10;9sGfdN/6TIQQdgkqyL2vEildmpNB17cVceAutjboA6wzqWt8hHBTymEUxdJgwaEhx4reckqv25tR&#10;cI6XC44/Ni/8Xrl0cVjhz+n4pVS308zHIDw1/in+d691mD94hb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TQ7EAAAA3AAAAA8AAAAAAAAAAAAAAAAAmAIAAGRycy9k&#10;b3ducmV2LnhtbFBLBQYAAAAABAAEAPUAAACJAwAAAAA=&#10;" fillcolor="#343b64 [3204]" strokecolor="#1a1d31 [1604]" strokeweight="2pt"/>
                <v:oval id="אליפסה 118" o:spid="_x0000_s1049" style="position:absolute;left:3846;top:696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fMcA&#10;AADcAAAADwAAAGRycy9kb3ducmV2LnhtbESPQWvCQBCF7wX/wzKCl1I3eggldRUVLEJ7sGqp3obs&#10;mASzs2l21dhf3zkUepvhvXnvm8msc7W6UhsqzwZGwwQUce5txYWB/W719AwqRGSLtWcycKcAs2nv&#10;YYKZ9Tf+oOs2FkpCOGRooIyxybQOeUkOw9A3xKKdfOswytoW2rZ4k3BX63GSpNphxdJQYkPLkvLz&#10;9uIMHNPVgtPN2yO/NyFffL7iz+Hr25hBv5u/gIrUxX/z3/XaCv5IaOUZmU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2XzHAAAA3AAAAA8AAAAAAAAAAAAAAAAAmAIAAGRy&#10;cy9kb3ducmV2LnhtbFBLBQYAAAAABAAEAPUAAACMAwAAAAA=&#10;" fillcolor="#343b64 [3204]" strokecolor="#1a1d31 [1604]" strokeweight="2pt"/>
                <v:oval id="אליפסה 119" o:spid="_x0000_s1050" style="position:absolute;left:5370;top:645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858QA&#10;AADcAAAADwAAAGRycy9kb3ducmV2LnhtbERPS2vCQBC+C/6HZQQvRTd6CDW6ihYUwR5aH6i3ITsm&#10;wexsml017a/vFgre5uN7zmTWmFLcqXaFZQWDfgSCOLW64EzBfrfsvYJwHlljaZkUfJOD2bTdmmCi&#10;7YM/6b71mQgh7BJUkHtfJVK6NCeDrm8r4sBdbG3QB1hnUtf4COGmlMMoiqXBgkNDjhW95ZRetzej&#10;4BwvFxx/bF74vXLp4rDCn9PxS6lup5mPQXhq/FP8717rMH8wgr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fOfEAAAA3AAAAA8AAAAAAAAAAAAAAAAAmAIAAGRycy9k&#10;b3ducmV2LnhtbFBLBQYAAAAABAAEAPUAAACJAwAAAAA=&#10;" fillcolor="#343b64 [3204]" strokecolor="#1a1d31 [1604]" strokeweight="2pt"/>
                <v:oval id="אליפסה 120" o:spid="_x0000_s1051" style="position:absolute;left:6821;top:703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fx8cA&#10;AADcAAAADwAAAGRycy9kb3ducmV2LnhtbESPQWvCQBCF7wX/wzJCL6Vu6iGU1FVUUAQ9WLVUb0N2&#10;TILZ2TS71dhf3zkUepvhvXnvm9Gkc7W6UhsqzwZeBgko4tzbigsDh/3i+RVUiMgWa89k4E4BJuPe&#10;wwgz62/8TtddLJSEcMjQQBljk2kd8pIchoFviEU7+9ZhlLUttG3xJuGu1sMkSbXDiqWhxIbmJeWX&#10;3bczcEoXM0636yfeNCGffSzx5/j5Zcxjv5u+gYrUxX/z3/XKCv5Q8OUZmUC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fH8fHAAAA3AAAAA8AAAAAAAAAAAAAAAAAmAIAAGRy&#10;cy9kb3ducmV2LnhtbFBLBQYAAAAABAAEAPUAAACMAwAAAAA=&#10;" fillcolor="#343b64 [3204]" strokecolor="#1a1d31 [1604]" strokeweight="2pt"/>
                <v:oval id="אליפסה 121" o:spid="_x0000_s1052" style="position:absolute;left:8926;top:522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6XMUA&#10;AADcAAAADwAAAGRycy9kb3ducmV2LnhtbERPTWvCQBC9F/wPywheim7iIUiaVaqQIujB2hbb25Cd&#10;JsHsbJpdNfrruwWht3m8z8kWvWnEmTpXW1YQTyIQxIXVNZcK3t/y8QyE88gaG8uk4EoOFvPBQ4ap&#10;thd+pfPelyKEsEtRQeV9m0rpiooMuoltiQP3bTuDPsCulLrDSwg3jZxGUSIN1hwaKmxpVVFx3J+M&#10;gq8kX3Ky2zzytnXF8uMFb5+HH6VGw/75CYSn3v+L7+61DvOnMfw9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7pcxQAAANwAAAAPAAAAAAAAAAAAAAAAAJgCAABkcnMv&#10;ZG93bnJldi54bWxQSwUGAAAAAAQABAD1AAAAigMAAAAA&#10;" fillcolor="#343b64 [3204]" strokecolor="#1a1d31 [1604]" strokeweight="2pt"/>
                <v:oval id="אליפסה 122" o:spid="_x0000_s1053" style="position:absolute;left:6386;top:544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kK8UA&#10;AADcAAAADwAAAGRycy9kb3ducmV2LnhtbERPTWvCQBC9C/0PyxR6Ed00hyDRTdCCpaCHVltab0N2&#10;TILZ2TS7auyv7wqCt3m8z5nlvWnEiTpXW1bwPI5AEBdW11wq+NwuRxMQziNrbCyTggs5yLOHwQxT&#10;bc/8QaeNL0UIYZeigsr7NpXSFRUZdGPbEgdubzuDPsCulLrDcwg3jYyjKJEGaw4NFbb0UlFx2ByN&#10;gl2yXHDyvhryunXF4usV/36+f5V6euznUxCeen8X39xvOsyPY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SQrxQAAANwAAAAPAAAAAAAAAAAAAAAAAJgCAABkcnMv&#10;ZG93bnJldi54bWxQSwUGAAAAAAQABAD1AAAAigMAAAAA&#10;" fillcolor="#343b64 [3204]" strokecolor="#1a1d31 [1604]" strokeweight="2pt"/>
                <v:oval id="אליפסה 123" o:spid="_x0000_s1054" style="position:absolute;left:7765;top:595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BsMUA&#10;AADcAAAADwAAAGRycy9kb3ducmV2LnhtbERPS2vCQBC+F/wPywi9SN3UQp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wxQAAANwAAAAPAAAAAAAAAAAAAAAAAJgCAABkcnMv&#10;ZG93bnJldi54bWxQSwUGAAAAAAQABAD1AAAAigMAAAAA&#10;" fillcolor="#343b64 [3204]" strokecolor="#1a1d31 [1604]" strokeweight="2pt"/>
                <v:oval id="אליפסה 124" o:spid="_x0000_s1055" style="position:absolute;left:9942;top:63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ZxMUA&#10;AADcAAAADwAAAGRycy9kb3ducmV2LnhtbERPS2vCQBC+F/wPywi9SN1USp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BnExQAAANwAAAAPAAAAAAAAAAAAAAAAAJgCAABkcnMv&#10;ZG93bnJldi54bWxQSwUGAAAAAAQABAD1AAAAigMAAAAA&#10;" fillcolor="#343b64 [3204]" strokecolor="#1a1d31 [1604]" strokeweight="2pt"/>
                <v:oval id="אליפסה 125" o:spid="_x0000_s1056" style="position:absolute;left:8708;top:7112;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8X8UA&#10;AADcAAAADwAAAGRycy9kb3ducmV2LnhtbERPS2vCQBC+F/wPywi9SN1UaJ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LxfxQAAANwAAAAPAAAAAAAAAAAAAAAAAJgCAABkcnMv&#10;ZG93bnJldi54bWxQSwUGAAAAAAQABAD1AAAAigMAAAAA&#10;" fillcolor="#343b64 [3204]" strokecolor="#1a1d31 [1604]" strokeweight="2pt"/>
                <v:oval id="אליפסה 126" o:spid="_x0000_s1057" style="position:absolute;left:2177;top:732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KMUA&#10;AADcAAAADwAAAGRycy9kb3ducmV2LnhtbERPTWvCQBC9C/0PyxR6Ed3UQ5CYNZiCpaCHapW2tyE7&#10;TYLZ2TS7auyvdwWht3m8z0mz3jTiRJ2rLSt4HkcgiAuray4V7D6WoykI55E1NpZJwYUcZPOHQYqJ&#10;tmfe0GnrSxFC2CWooPK+TaR0RUUG3di2xIH7sZ1BH2BXSt3hOYSbRk6iKJYGaw4NFbb0UlFx2B6N&#10;gu94mXP8vhryunVFvn/Fv6/PX6WeHvvFDISn3v+L7+43HeZPYrg9Ey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IoxQAAANwAAAAPAAAAAAAAAAAAAAAAAJgCAABkcnMv&#10;ZG93bnJldi54bWxQSwUGAAAAAAQABAD1AAAAigMAAAAA&#10;" fillcolor="#343b64 [3204]" strokecolor="#1a1d31 [1604]" strokeweight="2pt"/>
                <v:oval id="אליפסה 127" o:spid="_x0000_s1058" style="position:absolute;left:8490;top:188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Hs8QA&#10;AADcAAAADwAAAGRycy9kb3ducmV2LnhtbERPS2vCQBC+C/0PyxS8FN3oIZXUVapgEfRgfWC9Ddkx&#10;Cc3OptlVo7/eFQre5uN7znDcmFKcqXaFZQW9bgSCOLW64EzBdjPrDEA4j6yxtEwKruRgPHppDTHR&#10;9sLfdF77TIQQdgkqyL2vEildmpNB17UVceCOtjboA6wzqWu8hHBTyn4UxdJgwaEhx4qmOaW/65NR&#10;cIhnE45XizdeVi6d7L7w9rP/U6r92nx+gPDU+Kf43z3XYX7/HR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h7PEAAAA3AAAAA8AAAAAAAAAAAAAAAAAmAIAAGRycy9k&#10;b3ducmV2LnhtbFBLBQYAAAAABAAEAPUAAACJAwAAAAA=&#10;" fillcolor="#343b64 [3204]" strokecolor="#1a1d31 [1604]" strokeweight="2pt"/>
                <v:oval id="אליפסה 128" o:spid="_x0000_s1059" style="position:absolute;left:7620;top:1161;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TwccA&#10;AADcAAAADwAAAGRycy9kb3ducmV2LnhtbESPQWvCQBCF7wX/wzJCL6Vu6iGU1FVUUAQ9WLVUb0N2&#10;TILZ2TS71dhf3zkUepvhvXnvm9Gkc7W6UhsqzwZeBgko4tzbigsDh/3i+RVUiMgWa89k4E4BJuPe&#10;wwgz62/8TtddLJSEcMjQQBljk2kd8pIchoFviEU7+9ZhlLUttG3xJuGu1sMkSbXDiqWhxIbmJeWX&#10;3bczcEoXM0636yfeNCGffSzx5/j5Zcxjv5u+gYrUxX/z3/XKCv5QaOUZmUC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E8HHAAAA3AAAAA8AAAAAAAAAAAAAAAAAmAIAAGRy&#10;cy9kb3ducmV2LnhtbFBLBQYAAAAABAAEAPUAAACMAwAAAAA=&#10;" fillcolor="#343b64 [3204]" strokecolor="#1a1d31 [1604]" strokeweight="2pt"/>
                <v:oval id="אליפסה 129" o:spid="_x0000_s1060" style="position:absolute;left:7112;top:2322;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2WsQA&#10;AADcAAAADwAAAGRycy9kb3ducmV2LnhtbERPS2vCQBC+C/0PyxS8FN3oIdTUVapgEfRgfWC9Ddkx&#10;Cc3OptlVo7/eFQre5uN7znDcmFKcqXaFZQW9bgSCOLW64EzBdjPrvINwHlljaZkUXMnBePTSGmKi&#10;7YW/6bz2mQgh7BJUkHtfJVK6NCeDrmsr4sAdbW3QB1hnUtd4CeGmlP0oiqXBgkNDjhVNc0p/1yej&#10;4BDPJhyvFm+8rFw62X3h7Wf/p1T7tfn8AOGp8U/xv3uuw/z+AB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tlrEAAAA3AAAAA8AAAAAAAAAAAAAAAAAmAIAAGRycy9k&#10;b3ducmV2LnhtbFBLBQYAAAAABAAEAPUAAACJAwAAAAA=&#10;" fillcolor="#343b64 [3204]" strokecolor="#1a1d31 [1604]" strokeweight="2pt"/>
                <v:oval id="אליפסה 130" o:spid="_x0000_s1061" style="position:absolute;left:8926;top:7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JGscA&#10;AADcAAAADwAAAGRycy9kb3ducmV2LnhtbESPQWvCQBCF74L/YZlCL1I3bSFI6iq1YBHqoWpL623I&#10;jkkwO5tmV43+eudQ8DbDe/PeN+Np52p1pDZUng08DhNQxLm3FRcGvjbzhxGoEJEt1p7JwJkCTCf9&#10;3hgz60+8ouM6FkpCOGRooIyxybQOeUkOw9A3xKLtfOswytoW2rZ4knBX66ckSbXDiqWhxIbeSsr3&#10;64MzsE3nM04/Pwa8bEI++37Hy+/PnzH3d93rC6hIXbyZ/68XVvCfBV+ekQn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iRrHAAAA3AAAAA8AAAAAAAAAAAAAAAAAmAIAAGRy&#10;cy9kb3ducmV2LnhtbFBLBQYAAAAABAAEAPUAAACMAwAAAAA=&#10;" fillcolor="#343b64 [3204]" strokecolor="#1a1d31 [1604]" strokeweight="2pt"/>
                <v:oval id="אליפסה 131" o:spid="_x0000_s1062" style="position:absolute;left:10014;top:145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sgcQA&#10;AADcAAAADwAAAGRycy9kb3ducmV2LnhtbERPS2vCQBC+F/wPywi9FN2oECS6ihaUQj20PlBvQ3ZM&#10;gtnZNLvV6K93hUJv8/E9ZzxtTCkuVLvCsoJeNwJBnFpdcKZgu1l0hiCcR9ZYWiYFN3IwnbRexpho&#10;e+Vvuqx9JkIIuwQV5N5XiZQuzcmg69qKOHAnWxv0AdaZ1DVeQ7gpZT+KYmmw4NCQY0XvOaXn9a9R&#10;cIwXc46/Pt94Vbl0vlvi/bD/Ueq13cxGIDw1/l/85/7QYf6gB8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LIHEAAAA3AAAAA8AAAAAAAAAAAAAAAAAmAIAAGRycy9k&#10;b3ducmV2LnhtbFBLBQYAAAAABAAEAPUAAACJAwAAAAA=&#10;" fillcolor="#343b64 [3204]" strokecolor="#1a1d31 [1604]" strokeweight="2pt"/>
                <v:oval id="אליפסה 132" o:spid="_x0000_s1063" style="position:absolute;left:9869;top:261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y9sUA&#10;AADcAAAADwAAAGRycy9kb3ducmV2LnhtbERPS2vCQBC+F/wPywi9SN3UQpDUTdCCUmgPPirW25Ad&#10;k2B2Nma3mvrru4LQ23x8z5lknanFmVpXWVbwPIxAEOdWV1wo+NrMn8YgnEfWWFsmBb/kIEt7DxNM&#10;tL3wis5rX4gQwi5BBaX3TSKly0sy6Ia2IQ7cwbYGfYBtIXWLlxBuajmKolgarDg0lNjQW0n5cf1j&#10;FOzj+Yzj5ceAPxuXz7YLvH7vTko99rvpKwhPnf8X393vOsx/GcH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LL2xQAAANwAAAAPAAAAAAAAAAAAAAAAAJgCAABkcnMv&#10;ZG93bnJldi54bWxQSwUGAAAAAAQABAD1AAAAigMAAAAA&#10;" fillcolor="#343b64 [3204]" strokecolor="#1a1d31 [1604]" strokeweight="2pt"/>
                <v:oval id="אליפסה 133" o:spid="_x0000_s1064" style="position:absolute;left:6386;top:130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XbcQA&#10;AADcAAAADwAAAGRycy9kb3ducmV2LnhtbERPS2vCQBC+F/oflil4Ed1UIUh0lVpQBHvwifY2ZKdJ&#10;aHY2ZldN/fWuIPQ2H99zRpPGlOJCtSssK3jvRiCIU6sLzhTstrPOAITzyBpLy6TgjxxMxq8vI0y0&#10;vfKaLhufiRDCLkEFufdVIqVLczLourYiDtyPrQ36AOtM6hqvIdyUshdFsTRYcGjIsaLPnNLfzdko&#10;+I5nU45XyzZ/VS6d7ud4Ox5OSrXemo8hCE+N/xc/3Qsd5vf78HgmX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F23EAAAA3AAAAA8AAAAAAAAAAAAAAAAAmAIAAGRycy9k&#10;b3ducmV2LnhtbFBLBQYAAAAABAAEAPUAAACJAwAAAAA=&#10;" fillcolor="#343b64 [3204]" strokecolor="#1a1d31 [1604]" strokeweight="2pt"/>
                <v:oval id="אליפסה 134" o:spid="_x0000_s1065" style="position:absolute;left:8708;top:304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PGcUA&#10;AADcAAAADwAAAGRycy9kb3ducmV2LnhtbERPTWvCQBC9F/wPywi9FLNpK6FEV9GCRWgPai3V25Ad&#10;k2B2Ns2umvrrXUHwNo/3OcNxaypxpMaVlhU8RzEI4szqknMF6+9Z7w2E88gaK8uk4J8cjEedhyGm&#10;2p54SceVz0UIYZeigsL7OpXSZQUZdJGtiQO3s41BH2CTS93gKYSbSr7EcSINlhwaCqzpvaBsvzoY&#10;BdtkNuVk8fnEX7XLpj8feN78/in12G0nAxCeWn8X39xzHea/9u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Y8ZxQAAANwAAAAPAAAAAAAAAAAAAAAAAJgCAABkcnMv&#10;ZG93bnJldi54bWxQSwUGAAAAAAQABAD1AAAAigMAAAAA&#10;" fillcolor="#343b64 [3204]" strokecolor="#1a1d31 [1604]" strokeweight="2pt"/>
                <v:oval id="אליפסה 135" o:spid="_x0000_s1066" style="position:absolute;left:5297;top:7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qgsUA&#10;AADcAAAADwAAAGRycy9kb3ducmV2LnhtbERPTWvCQBC9F/wPywi9FLNpi6FEV9GCRWgPai3V25Ad&#10;k2B2Ns2umvrrXUHwNo/3OcNxaypxpMaVlhU8RzEI4szqknMF6+9Z7w2E88gaK8uk4J8cjEedhyGm&#10;2p54SceVz0UIYZeigsL7OpXSZQUZdJGtiQO3s41BH2CTS93gKYSbSr7EcSINlhwaCqzpvaBsvzoY&#10;BdtkNuVk8fnEX7XLpj8feN78/in12G0nAxCeWn8X39xzHea/9u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SqCxQAAANwAAAAPAAAAAAAAAAAAAAAAAJgCAABkcnMv&#10;ZG93bnJldi54bWxQSwUGAAAAAAQABAD1AAAAigMAAAAA&#10;" fillcolor="#343b64 [3204]" strokecolor="#1a1d31 [1604]" strokeweight="2pt"/>
              </v:group>
            </w:pict>
          </mc:Fallback>
        </mc:AlternateContent>
      </w:r>
      <w:r w:rsidRPr="00E31101">
        <w:rPr>
          <w:rFonts w:ascii="Calibri" w:eastAsia="Calibri" w:hAnsi="Calibri" w:hint="cs"/>
          <w:noProof/>
          <w:rtl/>
        </w:rPr>
        <mc:AlternateContent>
          <mc:Choice Requires="wpg">
            <w:drawing>
              <wp:anchor distT="0" distB="0" distL="114300" distR="114300" simplePos="0" relativeHeight="251783168" behindDoc="0" locked="0" layoutInCell="1" allowOverlap="1" wp14:anchorId="2F0EC566" wp14:editId="692FC48D">
                <wp:simplePos x="0" y="0"/>
                <wp:positionH relativeFrom="column">
                  <wp:posOffset>1436370</wp:posOffset>
                </wp:positionH>
                <wp:positionV relativeFrom="paragraph">
                  <wp:posOffset>-4445</wp:posOffset>
                </wp:positionV>
                <wp:extent cx="1117600" cy="812800"/>
                <wp:effectExtent l="0" t="0" r="25400" b="25400"/>
                <wp:wrapNone/>
                <wp:docPr id="136" name="קבוצה 136"/>
                <wp:cNvGraphicFramePr/>
                <a:graphic xmlns:a="http://schemas.openxmlformats.org/drawingml/2006/main">
                  <a:graphicData uri="http://schemas.microsoft.com/office/word/2010/wordprocessingGroup">
                    <wpg:wgp>
                      <wpg:cNvGrpSpPr/>
                      <wpg:grpSpPr>
                        <a:xfrm>
                          <a:off x="0" y="0"/>
                          <a:ext cx="1117600" cy="812800"/>
                          <a:chOff x="0" y="0"/>
                          <a:chExt cx="1117600" cy="812800"/>
                        </a:xfrm>
                      </wpg:grpSpPr>
                      <wps:wsp>
                        <wps:cNvPr id="137" name="מלבן 137"/>
                        <wps:cNvSpPr/>
                        <wps:spPr>
                          <a:xfrm>
                            <a:off x="0" y="0"/>
                            <a:ext cx="1117600" cy="8128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אליפסה 138"/>
                        <wps:cNvSpPr/>
                        <wps:spPr>
                          <a:xfrm>
                            <a:off x="950685" y="5588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אליפסה 139"/>
                        <wps:cNvSpPr/>
                        <wps:spPr>
                          <a:xfrm>
                            <a:off x="254000" y="19594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אליפסה 140"/>
                        <wps:cNvSpPr/>
                        <wps:spPr>
                          <a:xfrm>
                            <a:off x="558800" y="464457"/>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אליפסה 141"/>
                        <wps:cNvSpPr/>
                        <wps:spPr>
                          <a:xfrm>
                            <a:off x="116114" y="645885"/>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אליפסה 142"/>
                        <wps:cNvSpPr/>
                        <wps:spPr>
                          <a:xfrm>
                            <a:off x="820057" y="130628"/>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D70BD90" id="קבוצה 136" o:spid="_x0000_s1026" style="position:absolute;left:0;text-align:left;margin-left:113.1pt;margin-top:-.35pt;width:88pt;height:64pt;z-index:251783168" coordsize="1117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">
                <v:rect id="מלבן 137" o:spid="_x0000_s1027" style="position:absolute;width:11176;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psEA&#10;AADcAAAADwAAAGRycy9kb3ducmV2LnhtbERPS4vCMBC+C/6HMMLeNNVdVq1GEdFlj+vjoLehGdti&#10;M6lN1PjvzYLgbT6+50znwVTiRo0rLSvo9xIQxJnVJecK9rt1dwTCeWSNlWVS8CAH81m7NcVU2ztv&#10;6Lb1uYgh7FJUUHhfp1K6rCCDrmdr4sidbGPQR9jkUjd4j+GmkoMk+ZYGS44NBda0LCg7b69GAevx&#10;/kcvF6tDOawux69NGPyNglIfnbCYgPAU/Fv8cv/qOP9zCP/Px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fuqbBAAAA3AAAAA8AAAAAAAAAAAAAAAAAmAIAAGRycy9kb3du&#10;cmV2LnhtbFBLBQYAAAAABAAEAPUAAACGAwAAAAA=&#10;" fillcolor="#fde9d9 [665]" strokecolor="#1a1d31 [1604]" strokeweight="2pt"/>
                <v:oval id="אליפסה 138" o:spid="_x0000_s1028" style="position:absolute;left:9506;top:558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FHMcA&#10;AADcAAAADwAAAGRycy9kb3ducmV2LnhtbESPQWvCQBCF74L/YZlCL1I3bSFI6iq1YBHqoWpL623I&#10;jkkwO5tmV43+eudQ8DbDe/PeN+Np52p1pDZUng08DhNQxLm3FRcGvjbzhxGoEJEt1p7JwJkCTCf9&#10;3hgz60+8ouM6FkpCOGRooIyxybQOeUkOw9A3xKLtfOswytoW2rZ4knBX66ckSbXDiqWhxIbeSsr3&#10;64MzsE3nM04/Pwa8bEI++37Hy+/PnzH3d93rC6hIXbyZ/68XVvCfhVaekQn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whRzHAAAA3AAAAA8AAAAAAAAAAAAAAAAAmAIAAGRy&#10;cy9kb3ducmV2LnhtbFBLBQYAAAAABAAEAPUAAACMAwAAAAA=&#10;" fillcolor="#343b64 [3204]" strokecolor="#1a1d31 [1604]" strokeweight="2pt"/>
                <v:oval id="אליפסה 139" o:spid="_x0000_s1029" style="position:absolute;left:2540;top:195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gh8UA&#10;AADcAAAADwAAAGRycy9kb3ducmV2LnhtbERPTWvCQBC9C/6HZQQvYjZtIdjoKrWgFOpBraV6G7Jj&#10;EpqdTbOrpv76bkHwNo/3OZNZaypxpsaVlhU8RDEI4szqknMFu4/FcATCeWSNlWVS8EsOZtNuZ4Kp&#10;thfe0HnrcxFC2KWooPC+TqV0WUEGXWRr4sAdbWPQB9jkUjd4CeGmko9xnEiDJYeGAmt6LSj73p6M&#10;gkOymHOyfh/wqnbZ/HOJ1/3Xj1L9XvsyBuGp9Xfxzf2mw/ynZ/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CCHxQAAANwAAAAPAAAAAAAAAAAAAAAAAJgCAABkcnMv&#10;ZG93bnJldi54bWxQSwUGAAAAAAQABAD1AAAAigMAAAAA&#10;" fillcolor="#343b64 [3204]" strokecolor="#1a1d31 [1604]" strokeweight="2pt"/>
                <v:oval id="אליפסה 140" o:spid="_x0000_s1030" style="position:absolute;left:5588;top:4644;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6Z8cA&#10;AADcAAAADwAAAGRycy9kb3ducmV2LnhtbESPQWvCQBCF74L/YZlCL1I3LSVI6iq1YBHqoWpL623I&#10;jkkwO5tmV43+eudQ8DbDe/PeN+Np52p1pDZUng08DhNQxLm3FRcGvjbzhxGoEJEt1p7JwJkCTCf9&#10;3hgz60+8ouM6FkpCOGRooIyxybQOeUkOw9A3xKLtfOswytoW2rZ4knBX66ckSbXDiqWhxIbeSsr3&#10;64MzsE3nM04/Pwa8bEI++37Hy+/PnzH3d93rC6hIXbyZ/68XVvCfBV+ekQn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mfHAAAA3AAAAA8AAAAAAAAAAAAAAAAAmAIAAGRy&#10;cy9kb3ducmV2LnhtbFBLBQYAAAAABAAEAPUAAACMAwAAAAA=&#10;" fillcolor="#343b64 [3204]" strokecolor="#1a1d31 [1604]" strokeweight="2pt"/>
                <v:oval id="אליפסה 141" o:spid="_x0000_s1031" style="position:absolute;left:1161;top:6458;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f/MQA&#10;AADcAAAADwAAAGRycy9kb3ducmV2LnhtbERPS2vCQBC+F/wPywi9FN0oEiS6ihaUQj20PlBvQ3ZM&#10;gtnZNLvV6K93hUJv8/E9ZzxtTCkuVLvCsoJeNwJBnFpdcKZgu1l0hiCcR9ZYWiYFN3IwnbRexpho&#10;e+Vvuqx9JkIIuwQV5N5XiZQuzcmg69qKOHAnWxv0AdaZ1DVeQ7gpZT+KYmmw4NCQY0XvOaXn9a9R&#10;cIwXc46/Pt94Vbl0vlvi/bD/Ueq13cxGIDw1/l/85/7QYf6gB8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X/zEAAAA3AAAAA8AAAAAAAAAAAAAAAAAmAIAAGRycy9k&#10;b3ducmV2LnhtbFBLBQYAAAAABAAEAPUAAACJAwAAAAA=&#10;" fillcolor="#343b64 [3204]" strokecolor="#1a1d31 [1604]" strokeweight="2pt"/>
                <v:oval id="אליפסה 142" o:spid="_x0000_s1032" style="position:absolute;left:8200;top:130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Bi8UA&#10;AADcAAAADwAAAGRycy9kb3ducmV2LnhtbERPS2vCQBC+F/wPywi9SN1USpDUTdCCUmgPPirW25Ad&#10;k2B2Nma3mvrru4LQ23x8z5lknanFmVpXWVbwPIxAEOdWV1wo+NrMn8YgnEfWWFsmBb/kIEt7DxNM&#10;tL3wis5rX4gQwi5BBaX3TSKly0sy6Ia2IQ7cwbYGfYBtIXWLlxBuajmKolgarDg0lNjQW0n5cf1j&#10;FOzj+Yzj5ceAPxuXz7YLvH7vTko99rvpKwhPnf8X393vOsx/GcH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sGLxQAAANwAAAAPAAAAAAAAAAAAAAAAAJgCAABkcnMv&#10;ZG93bnJldi54bWxQSwUGAAAAAAQABAD1AAAAigMAAAAA&#10;" fillcolor="#343b64 [3204]" strokecolor="#1a1d31 [1604]" strokeweight="2pt"/>
              </v:group>
            </w:pict>
          </mc:Fallback>
        </mc:AlternateContent>
      </w:r>
    </w:p>
    <w:p w14:paraId="1C4780C4" w14:textId="77777777" w:rsidR="001434EA" w:rsidRDefault="00361936" w:rsidP="0049335A">
      <w:pPr>
        <w:ind w:left="2160"/>
        <w:contextualSpacing/>
        <w:rPr>
          <w:rFonts w:ascii="Calibri" w:eastAsia="Calibri" w:hAnsi="Calibri"/>
          <w:rtl/>
        </w:rPr>
      </w:pPr>
      <w:r>
        <w:rPr>
          <w:rFonts w:ascii="Calibri" w:eastAsia="Calibri" w:hAnsi="Calibri" w:hint="cs"/>
          <w:noProof/>
          <w:rtl/>
        </w:rPr>
        <mc:AlternateContent>
          <mc:Choice Requires="wps">
            <w:drawing>
              <wp:anchor distT="0" distB="0" distL="114300" distR="114300" simplePos="0" relativeHeight="251784192" behindDoc="0" locked="0" layoutInCell="1" allowOverlap="1" wp14:anchorId="758E9498" wp14:editId="68945785">
                <wp:simplePos x="0" y="0"/>
                <wp:positionH relativeFrom="column">
                  <wp:posOffset>1757680</wp:posOffset>
                </wp:positionH>
                <wp:positionV relativeFrom="paragraph">
                  <wp:posOffset>164465</wp:posOffset>
                </wp:positionV>
                <wp:extent cx="254000" cy="210185"/>
                <wp:effectExtent l="0" t="0" r="12700" b="18415"/>
                <wp:wrapNone/>
                <wp:docPr id="143" name="אליפסה 143"/>
                <wp:cNvGraphicFramePr/>
                <a:graphic xmlns:a="http://schemas.openxmlformats.org/drawingml/2006/main">
                  <a:graphicData uri="http://schemas.microsoft.com/office/word/2010/wordprocessingShape">
                    <wps:wsp>
                      <wps:cNvSpPr/>
                      <wps:spPr>
                        <a:xfrm>
                          <a:off x="0" y="0"/>
                          <a:ext cx="254000" cy="210185"/>
                        </a:xfrm>
                        <a:prstGeom prst="ellipse">
                          <a:avLst/>
                        </a:prstGeom>
                        <a:solidFill>
                          <a:srgbClr val="FFFF00">
                            <a:alpha val="83000"/>
                          </a:srgbClr>
                        </a:solidFill>
                        <a:ln w="381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9C0A4C" id="אליפסה 143" o:spid="_x0000_s1026" style="position:absolute;left:0;text-align:left;margin-left:138.4pt;margin-top:12.95pt;width:20pt;height:1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" fillcolor="yellow" strokecolor="#1a1d31 [1604]" strokeweight=".3pt">
                <v:fill opacity="54484f"/>
              </v:oval>
            </w:pict>
          </mc:Fallback>
        </mc:AlternateContent>
      </w:r>
      <w:r>
        <w:rPr>
          <w:rFonts w:ascii="Calibri" w:eastAsia="Calibri" w:hAnsi="Calibri" w:hint="cs"/>
          <w:noProof/>
          <w:rtl/>
        </w:rPr>
        <mc:AlternateContent>
          <mc:Choice Requires="wps">
            <w:drawing>
              <wp:anchor distT="0" distB="0" distL="114300" distR="114300" simplePos="0" relativeHeight="251786240" behindDoc="0" locked="0" layoutInCell="1" allowOverlap="1" wp14:anchorId="424FA665" wp14:editId="1DEE84A7">
                <wp:simplePos x="0" y="0"/>
                <wp:positionH relativeFrom="column">
                  <wp:posOffset>2017032</wp:posOffset>
                </wp:positionH>
                <wp:positionV relativeFrom="paragraph">
                  <wp:posOffset>171450</wp:posOffset>
                </wp:positionV>
                <wp:extent cx="254000" cy="210185"/>
                <wp:effectExtent l="0" t="0" r="12700" b="18415"/>
                <wp:wrapNone/>
                <wp:docPr id="144" name="אליפסה 144"/>
                <wp:cNvGraphicFramePr/>
                <a:graphic xmlns:a="http://schemas.openxmlformats.org/drawingml/2006/main">
                  <a:graphicData uri="http://schemas.microsoft.com/office/word/2010/wordprocessingShape">
                    <wps:wsp>
                      <wps:cNvSpPr/>
                      <wps:spPr>
                        <a:xfrm>
                          <a:off x="0" y="0"/>
                          <a:ext cx="254000" cy="210185"/>
                        </a:xfrm>
                        <a:prstGeom prst="ellipse">
                          <a:avLst/>
                        </a:prstGeom>
                        <a:solidFill>
                          <a:srgbClr val="FFFF00">
                            <a:alpha val="83000"/>
                          </a:srgbClr>
                        </a:solidFill>
                        <a:ln w="381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D2F913B" id="אליפסה 144" o:spid="_x0000_s1026" style="position:absolute;left:0;text-align:left;margin-left:158.8pt;margin-top:13.5pt;width:20pt;height:1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" fillcolor="yellow" strokecolor="#1a1d31 [1604]" strokeweight=".3pt">
                <v:fill opacity="54484f"/>
              </v:oval>
            </w:pict>
          </mc:Fallback>
        </mc:AlternateContent>
      </w:r>
    </w:p>
    <w:p w14:paraId="7E239B24" w14:textId="77777777" w:rsidR="00E31101" w:rsidRDefault="000D179C" w:rsidP="0049335A">
      <w:pPr>
        <w:ind w:left="2160"/>
        <w:contextualSpacing/>
        <w:rPr>
          <w:rFonts w:ascii="Calibri" w:eastAsia="Calibri" w:hAnsi="Calibri"/>
          <w:rtl/>
        </w:rPr>
      </w:pPr>
      <w:r w:rsidRPr="000D179C">
        <w:rPr>
          <w:rFonts w:ascii="Calibri" w:eastAsia="Calibri" w:hAnsi="Calibri" w:hint="cs"/>
          <w:noProof/>
          <w:rtl/>
        </w:rPr>
        <mc:AlternateContent>
          <mc:Choice Requires="wps">
            <w:drawing>
              <wp:anchor distT="0" distB="0" distL="114300" distR="114300" simplePos="0" relativeHeight="251789312" behindDoc="0" locked="0" layoutInCell="1" allowOverlap="1" wp14:anchorId="5197AE6D" wp14:editId="6263AD65">
                <wp:simplePos x="0" y="0"/>
                <wp:positionH relativeFrom="column">
                  <wp:posOffset>3701415</wp:posOffset>
                </wp:positionH>
                <wp:positionV relativeFrom="paragraph">
                  <wp:posOffset>16510</wp:posOffset>
                </wp:positionV>
                <wp:extent cx="254000" cy="210185"/>
                <wp:effectExtent l="0" t="0" r="12700" b="18415"/>
                <wp:wrapNone/>
                <wp:docPr id="146" name="אליפסה 146"/>
                <wp:cNvGraphicFramePr/>
                <a:graphic xmlns:a="http://schemas.openxmlformats.org/drawingml/2006/main">
                  <a:graphicData uri="http://schemas.microsoft.com/office/word/2010/wordprocessingShape">
                    <wps:wsp>
                      <wps:cNvSpPr/>
                      <wps:spPr>
                        <a:xfrm>
                          <a:off x="0" y="0"/>
                          <a:ext cx="254000" cy="210185"/>
                        </a:xfrm>
                        <a:prstGeom prst="ellipse">
                          <a:avLst/>
                        </a:prstGeom>
                        <a:solidFill>
                          <a:srgbClr val="FFFF00">
                            <a:alpha val="83000"/>
                          </a:srgbClr>
                        </a:solidFill>
                        <a:ln w="381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53F9C3" id="אליפסה 146" o:spid="_x0000_s1026" style="position:absolute;left:0;text-align:left;margin-left:291.45pt;margin-top:1.3pt;width:20pt;height:1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" fillcolor="yellow" strokecolor="#1a1d31 [1604]" strokeweight=".3pt">
                <v:fill opacity="54484f"/>
              </v:oval>
            </w:pict>
          </mc:Fallback>
        </mc:AlternateContent>
      </w:r>
      <w:r w:rsidRPr="000D179C">
        <w:rPr>
          <w:rFonts w:ascii="Calibri" w:eastAsia="Calibri" w:hAnsi="Calibri" w:hint="cs"/>
          <w:noProof/>
          <w:rtl/>
        </w:rPr>
        <mc:AlternateContent>
          <mc:Choice Requires="wps">
            <w:drawing>
              <wp:anchor distT="0" distB="0" distL="114300" distR="114300" simplePos="0" relativeHeight="251788288" behindDoc="0" locked="0" layoutInCell="1" allowOverlap="1" wp14:anchorId="277E8884" wp14:editId="24FFD469">
                <wp:simplePos x="0" y="0"/>
                <wp:positionH relativeFrom="column">
                  <wp:posOffset>3442335</wp:posOffset>
                </wp:positionH>
                <wp:positionV relativeFrom="paragraph">
                  <wp:posOffset>9525</wp:posOffset>
                </wp:positionV>
                <wp:extent cx="254000" cy="210185"/>
                <wp:effectExtent l="0" t="0" r="12700" b="18415"/>
                <wp:wrapNone/>
                <wp:docPr id="145" name="אליפסה 145"/>
                <wp:cNvGraphicFramePr/>
                <a:graphic xmlns:a="http://schemas.openxmlformats.org/drawingml/2006/main">
                  <a:graphicData uri="http://schemas.microsoft.com/office/word/2010/wordprocessingShape">
                    <wps:wsp>
                      <wps:cNvSpPr/>
                      <wps:spPr>
                        <a:xfrm>
                          <a:off x="0" y="0"/>
                          <a:ext cx="254000" cy="210185"/>
                        </a:xfrm>
                        <a:prstGeom prst="ellipse">
                          <a:avLst/>
                        </a:prstGeom>
                        <a:solidFill>
                          <a:srgbClr val="FFFF00">
                            <a:alpha val="83000"/>
                          </a:srgbClr>
                        </a:solidFill>
                        <a:ln w="381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1BAB55" id="אליפסה 145" o:spid="_x0000_s1026" style="position:absolute;left:0;text-align:left;margin-left:271.05pt;margin-top:.75pt;width:20pt;height:1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" fillcolor="yellow" strokecolor="#1a1d31 [1604]" strokeweight=".3pt">
                <v:fill opacity="54484f"/>
              </v:oval>
            </w:pict>
          </mc:Fallback>
        </mc:AlternateContent>
      </w:r>
    </w:p>
    <w:p w14:paraId="3703C045" w14:textId="77777777" w:rsidR="00E31101" w:rsidRDefault="00E31101" w:rsidP="0049335A">
      <w:pPr>
        <w:ind w:left="2160"/>
        <w:contextualSpacing/>
        <w:rPr>
          <w:rFonts w:ascii="Calibri" w:eastAsia="Calibri" w:hAnsi="Calibri"/>
          <w:rtl/>
        </w:rPr>
      </w:pPr>
    </w:p>
    <w:p w14:paraId="25F3EB36" w14:textId="77777777" w:rsidR="00E31101" w:rsidRDefault="00E31101" w:rsidP="0049335A">
      <w:pPr>
        <w:ind w:left="2160"/>
        <w:contextualSpacing/>
        <w:rPr>
          <w:rFonts w:ascii="Calibri" w:eastAsia="Calibri" w:hAnsi="Calibri"/>
          <w:rtl/>
        </w:rPr>
      </w:pPr>
    </w:p>
    <w:p w14:paraId="19934FC9" w14:textId="76750BC7" w:rsidR="00E31101" w:rsidRDefault="00E24021" w:rsidP="0049335A">
      <w:pPr>
        <w:ind w:left="2160"/>
        <w:contextualSpacing/>
        <w:rPr>
          <w:rFonts w:ascii="Calibri" w:eastAsia="Calibri" w:hAnsi="Calibri"/>
          <w:rtl/>
        </w:rPr>
      </w:pPr>
      <w:r>
        <w:rPr>
          <w:noProof/>
          <w:rtl/>
        </w:rPr>
        <w:drawing>
          <wp:anchor distT="0" distB="0" distL="114300" distR="114300" simplePos="0" relativeHeight="251817984" behindDoc="0" locked="0" layoutInCell="1" allowOverlap="1" wp14:anchorId="7BA67C5C" wp14:editId="0351CBBB">
            <wp:simplePos x="0" y="0"/>
            <wp:positionH relativeFrom="column">
              <wp:posOffset>5346700</wp:posOffset>
            </wp:positionH>
            <wp:positionV relativeFrom="paragraph">
              <wp:posOffset>76835</wp:posOffset>
            </wp:positionV>
            <wp:extent cx="535940" cy="535940"/>
            <wp:effectExtent l="0" t="0" r="0" b="0"/>
            <wp:wrapNone/>
            <wp:docPr id="169" name="תמונה 169"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88B57" w14:textId="740170EA" w:rsidR="0046470F" w:rsidRDefault="0046470F" w:rsidP="004D5170">
      <w:pPr>
        <w:ind w:left="1080"/>
        <w:contextualSpacing/>
        <w:rPr>
          <w:rFonts w:ascii="Calibri" w:eastAsia="Calibri" w:hAnsi="Calibri"/>
          <w:rtl/>
        </w:rPr>
      </w:pPr>
      <w:r w:rsidRPr="0046470F">
        <w:rPr>
          <w:rFonts w:ascii="Calibri" w:eastAsia="Calibri" w:hAnsi="Calibri" w:hint="cs"/>
          <w:rtl/>
        </w:rPr>
        <w:t>כעת כדאי לדבר על החשיבות של הפרדה טובה בתחושה באזורים מסוימים לעומת אחרים: בגלל שאנו עושים דברים עדינים מאוד באמצעות כפות הידיים, חשוב לנו לקבל היזון חוזר (פידבק) יותר מדויק. לעומת זאת, בגב עיקר החשיבות של התחושה היא פשוט לדעת שמישהו נוגע בנו</w:t>
      </w:r>
      <w:r w:rsidR="004D5170">
        <w:rPr>
          <w:rFonts w:ascii="Calibri" w:eastAsia="Calibri" w:hAnsi="Calibri" w:hint="cs"/>
          <w:rtl/>
        </w:rPr>
        <w:t xml:space="preserve">, ומשלב שאנו יודעים זאת אנו יכולים להמשיך את ההתמודדות באמצעות </w:t>
      </w:r>
      <w:r w:rsidRPr="0046470F">
        <w:rPr>
          <w:rFonts w:ascii="Calibri" w:eastAsia="Calibri" w:hAnsi="Calibri" w:hint="cs"/>
          <w:rtl/>
        </w:rPr>
        <w:t>אזורי חישה אחרים</w:t>
      </w:r>
      <w:r w:rsidR="004D5170">
        <w:rPr>
          <w:rFonts w:ascii="Calibri" w:eastAsia="Calibri" w:hAnsi="Calibri" w:hint="cs"/>
          <w:rtl/>
        </w:rPr>
        <w:t>, רגישים יותר</w:t>
      </w:r>
      <w:r w:rsidRPr="0046470F">
        <w:rPr>
          <w:rFonts w:ascii="Calibri" w:eastAsia="Calibri" w:hAnsi="Calibri" w:hint="cs"/>
          <w:rtl/>
        </w:rPr>
        <w:t>.</w:t>
      </w:r>
    </w:p>
    <w:p w14:paraId="50B75653" w14:textId="2477A19E" w:rsidR="00E24021" w:rsidRDefault="00E24021">
      <w:pPr>
        <w:bidi w:val="0"/>
        <w:spacing w:after="0" w:line="240" w:lineRule="auto"/>
        <w:jc w:val="left"/>
        <w:rPr>
          <w:rFonts w:ascii="Calibri" w:eastAsia="Calibri" w:hAnsi="Calibri"/>
          <w:rtl/>
        </w:rPr>
      </w:pPr>
      <w:r>
        <w:rPr>
          <w:rFonts w:ascii="Calibri" w:eastAsia="Calibri" w:hAnsi="Calibri"/>
          <w:rtl/>
        </w:rPr>
        <w:br w:type="page"/>
      </w:r>
    </w:p>
    <w:p w14:paraId="1BA96410" w14:textId="71127AF0" w:rsidR="0046470F" w:rsidRPr="0046470F" w:rsidRDefault="0046470F" w:rsidP="00361936">
      <w:pPr>
        <w:numPr>
          <w:ilvl w:val="0"/>
          <w:numId w:val="10"/>
        </w:numPr>
        <w:ind w:left="1080"/>
        <w:contextualSpacing/>
        <w:rPr>
          <w:rFonts w:ascii="Calibri" w:eastAsia="Calibri" w:hAnsi="Calibri"/>
        </w:rPr>
      </w:pPr>
      <w:r w:rsidRPr="0046470F">
        <w:rPr>
          <w:rFonts w:ascii="Calibri" w:eastAsia="Calibri" w:hAnsi="Calibri" w:hint="cs"/>
          <w:rtl/>
        </w:rPr>
        <w:lastRenderedPageBreak/>
        <w:t>שלוחות תנועתיות</w:t>
      </w:r>
      <w:r w:rsidR="004D5170">
        <w:rPr>
          <w:rFonts w:ascii="Calibri" w:eastAsia="Calibri" w:hAnsi="Calibri" w:hint="cs"/>
          <w:rtl/>
        </w:rPr>
        <w:t xml:space="preserve">: </w:t>
      </w:r>
    </w:p>
    <w:p w14:paraId="4C707EE5" w14:textId="77777777" w:rsidR="00361936" w:rsidRDefault="0046470F" w:rsidP="00361936">
      <w:pPr>
        <w:ind w:left="1080"/>
        <w:contextualSpacing/>
        <w:rPr>
          <w:rFonts w:ascii="Calibri" w:eastAsia="Calibri" w:hAnsi="Calibri"/>
          <w:rtl/>
        </w:rPr>
      </w:pPr>
      <w:r w:rsidRPr="0046470F">
        <w:rPr>
          <w:rFonts w:ascii="Calibri" w:eastAsia="Calibri" w:hAnsi="Calibri" w:hint="cs"/>
          <w:rtl/>
        </w:rPr>
        <w:t>כמו סיבי החישה, גם הסיבים האלה פרושים בכל הגוף.</w:t>
      </w:r>
      <w:r w:rsidR="00361936">
        <w:rPr>
          <w:rFonts w:ascii="Calibri" w:eastAsia="Calibri" w:hAnsi="Calibri" w:hint="cs"/>
          <w:rtl/>
        </w:rPr>
        <w:t xml:space="preserve"> </w:t>
      </w:r>
      <w:r w:rsidR="00361936" w:rsidRPr="0046470F">
        <w:rPr>
          <w:rFonts w:ascii="Calibri" w:eastAsia="Calibri" w:hAnsi="Calibri" w:hint="cs"/>
          <w:rtl/>
        </w:rPr>
        <w:t>הדבר נכון גם לגבי סיבים שמגיעים לקצות הידיים והרגליים, ומשמעות הדבר שבמערכת העצבים יש תאי</w:t>
      </w:r>
      <w:r w:rsidR="00361936">
        <w:rPr>
          <w:rFonts w:ascii="Calibri" w:eastAsia="Calibri" w:hAnsi="Calibri" w:hint="cs"/>
          <w:rtl/>
        </w:rPr>
        <w:t>ם שאורכם עשרות סנטימטרים ויותר.</w:t>
      </w:r>
    </w:p>
    <w:p w14:paraId="12C1032B" w14:textId="77777777" w:rsidR="0046470F" w:rsidRPr="0046470F" w:rsidRDefault="0046470F" w:rsidP="00361936">
      <w:pPr>
        <w:ind w:left="1080"/>
        <w:contextualSpacing/>
        <w:rPr>
          <w:rFonts w:ascii="Calibri" w:eastAsia="Calibri" w:hAnsi="Calibri"/>
        </w:rPr>
      </w:pPr>
      <w:r w:rsidRPr="0046470F">
        <w:rPr>
          <w:rFonts w:ascii="Calibri" w:eastAsia="Calibri" w:hAnsi="Calibri" w:hint="cs"/>
          <w:rtl/>
        </w:rPr>
        <w:t>קצותיהם מגיעים לשרירים ומשפיעים על כיווצם ועל הרפייתם.</w:t>
      </w:r>
    </w:p>
    <w:p w14:paraId="11A33249" w14:textId="77777777" w:rsidR="0046470F" w:rsidRPr="00AF4D58" w:rsidRDefault="0046470F" w:rsidP="00AF4D58">
      <w:pPr>
        <w:numPr>
          <w:ilvl w:val="0"/>
          <w:numId w:val="10"/>
        </w:numPr>
        <w:ind w:left="1080"/>
        <w:contextualSpacing/>
        <w:rPr>
          <w:rFonts w:ascii="Calibri" w:eastAsia="Calibri" w:hAnsi="Calibri"/>
        </w:rPr>
      </w:pPr>
      <w:r w:rsidRPr="00361936">
        <w:rPr>
          <w:rFonts w:ascii="Calibri" w:eastAsia="Calibri" w:hAnsi="Calibri" w:hint="cs"/>
          <w:rtl/>
        </w:rPr>
        <w:t xml:space="preserve">פגיעה בעמוד השִדרה </w:t>
      </w:r>
      <w:r w:rsidRPr="00361936">
        <w:rPr>
          <w:rFonts w:ascii="Calibri" w:eastAsia="Calibri" w:hAnsi="Calibri"/>
          <w:rtl/>
        </w:rPr>
        <w:t>–</w:t>
      </w:r>
      <w:r w:rsidRPr="00361936">
        <w:rPr>
          <w:rFonts w:ascii="Calibri" w:eastAsia="Calibri" w:hAnsi="Calibri" w:hint="cs"/>
          <w:rtl/>
        </w:rPr>
        <w:t xml:space="preserve"> עצמות עמוד השִדרה נשברות וחותכות את סיבי מערכת העצבים. הסיבים ההיקפיים מתקשרים עם עמוד השִדרה בגבהים שונים, שמתאימים לגובה שלהם בגוף. לכן כשעמוד השִדרה נפגע, הגוף משותק ממיקום הפגיעה ומטה, כלומר מנקודת הפגיעה בעמוד השִדרה. בתוך עמוד השִדרה יש גם סיבים חישתיים וגם סיבים תנועתיים, ולכן בדרך כלל בפגיעה בעמוד השִדרה האדם יאבד גם את יכולתו להרגיש וגם להניע את האיברים שממוקמים (בערך) מתחת למיקום הפגיעה.</w:t>
      </w:r>
    </w:p>
    <w:p w14:paraId="3CCCCDB2" w14:textId="77777777" w:rsidR="0046470F" w:rsidRDefault="0046470F" w:rsidP="00F15B5B">
      <w:pPr>
        <w:rPr>
          <w:rFonts w:ascii="Calibri" w:eastAsia="Calibri" w:hAnsi="Calibri"/>
          <w:b/>
          <w:bCs/>
          <w:u w:val="single"/>
          <w:rtl/>
        </w:rPr>
      </w:pPr>
    </w:p>
    <w:p w14:paraId="17FC01D4" w14:textId="77777777" w:rsidR="0046470F" w:rsidRPr="0046470F" w:rsidRDefault="0046470F" w:rsidP="00365DD3">
      <w:pPr>
        <w:pStyle w:val="2"/>
        <w:rPr>
          <w:rFonts w:eastAsia="Calibri"/>
          <w:rtl/>
        </w:rPr>
      </w:pPr>
      <w:r w:rsidRPr="0046470F">
        <w:rPr>
          <w:rFonts w:eastAsia="Calibri" w:hint="cs"/>
          <w:rtl/>
        </w:rPr>
        <w:t xml:space="preserve">מערכת העצבים ההיקפית </w:t>
      </w:r>
      <w:r w:rsidRPr="0046470F">
        <w:rPr>
          <w:rFonts w:eastAsia="Calibri"/>
          <w:rtl/>
        </w:rPr>
        <w:t>–</w:t>
      </w:r>
      <w:r w:rsidR="00365DD3">
        <w:rPr>
          <w:rFonts w:eastAsia="Calibri" w:hint="cs"/>
          <w:rtl/>
        </w:rPr>
        <w:t xml:space="preserve"> תת-המערכת האוטונומית</w:t>
      </w:r>
    </w:p>
    <w:p w14:paraId="39DEE587" w14:textId="77777777" w:rsidR="0046470F" w:rsidRPr="0046470F" w:rsidRDefault="00AF4D58" w:rsidP="00041B25">
      <w:pPr>
        <w:numPr>
          <w:ilvl w:val="0"/>
          <w:numId w:val="10"/>
        </w:numPr>
        <w:contextualSpacing/>
        <w:rPr>
          <w:rFonts w:ascii="Calibri" w:eastAsia="Calibri" w:hAnsi="Calibri"/>
        </w:rPr>
      </w:pPr>
      <w:r>
        <w:rPr>
          <w:rFonts w:ascii="Calibri" w:eastAsia="Calibri" w:hAnsi="Calibri" w:hint="cs"/>
          <w:rtl/>
        </w:rPr>
        <w:t>מערכת העצבים ההיקפית האוטונומית היא מערכת שחשובה מאוד להישרדות שלנו, עוד מהי</w:t>
      </w:r>
      <w:r w:rsidR="00041B25">
        <w:rPr>
          <w:rFonts w:ascii="Calibri" w:eastAsia="Calibri" w:hAnsi="Calibri" w:hint="cs"/>
          <w:rtl/>
        </w:rPr>
        <w:t>מים שאבות אבותינו גרו במערות וטיפסו על</w:t>
      </w:r>
      <w:r>
        <w:rPr>
          <w:rFonts w:ascii="Calibri" w:eastAsia="Calibri" w:hAnsi="Calibri" w:hint="cs"/>
          <w:rtl/>
        </w:rPr>
        <w:t xml:space="preserve"> עצים. מערכת זו מזהה מצבים של סכנה ומכינה אותנו לפעול</w:t>
      </w:r>
      <w:r w:rsidR="00041B25">
        <w:rPr>
          <w:rFonts w:ascii="Calibri" w:eastAsia="Calibri" w:hAnsi="Calibri" w:hint="cs"/>
          <w:rtl/>
        </w:rPr>
        <w:t>ה</w:t>
      </w:r>
      <w:r>
        <w:rPr>
          <w:rFonts w:ascii="Calibri" w:eastAsia="Calibri" w:hAnsi="Calibri" w:hint="cs"/>
          <w:rtl/>
        </w:rPr>
        <w:t>.</w:t>
      </w:r>
      <w:r w:rsidR="00041B25">
        <w:rPr>
          <w:rFonts w:ascii="Calibri" w:eastAsia="Calibri" w:hAnsi="Calibri" w:hint="cs"/>
          <w:rtl/>
        </w:rPr>
        <w:t xml:space="preserve"> </w:t>
      </w:r>
    </w:p>
    <w:p w14:paraId="371838C5" w14:textId="77777777" w:rsidR="0046470F" w:rsidRDefault="00041B25" w:rsidP="00041B25">
      <w:pPr>
        <w:numPr>
          <w:ilvl w:val="1"/>
          <w:numId w:val="10"/>
        </w:numPr>
        <w:contextualSpacing/>
        <w:rPr>
          <w:rFonts w:ascii="Calibri" w:eastAsia="Calibri" w:hAnsi="Calibri"/>
        </w:rPr>
      </w:pPr>
      <w:r>
        <w:rPr>
          <w:rFonts w:ascii="Calibri" w:eastAsia="Calibri" w:hAnsi="Calibri" w:hint="cs"/>
          <w:rtl/>
        </w:rPr>
        <w:t xml:space="preserve">בשפה המקצועית קוראים למצבים כאלה </w:t>
      </w:r>
      <w:r>
        <w:rPr>
          <w:rFonts w:ascii="Calibri" w:eastAsia="Calibri" w:hAnsi="Calibri" w:hint="cs"/>
          <w:b/>
          <w:bCs/>
          <w:rtl/>
        </w:rPr>
        <w:t xml:space="preserve">מצבי </w:t>
      </w:r>
      <w:r>
        <w:rPr>
          <w:rFonts w:ascii="Calibri" w:eastAsia="Calibri" w:hAnsi="Calibri"/>
          <w:b/>
          <w:bCs/>
        </w:rPr>
        <w:t>fight-or-flight</w:t>
      </w:r>
      <w:r>
        <w:rPr>
          <w:rFonts w:ascii="Calibri" w:eastAsia="Calibri" w:hAnsi="Calibri" w:hint="cs"/>
          <w:rtl/>
        </w:rPr>
        <w:t xml:space="preserve"> (הילחם או ברח). </w:t>
      </w:r>
      <w:r w:rsidR="0046470F" w:rsidRPr="0046470F">
        <w:rPr>
          <w:rFonts w:ascii="Calibri" w:eastAsia="Calibri" w:hAnsi="Calibri" w:hint="cs"/>
          <w:rtl/>
        </w:rPr>
        <w:t>כשאנו נתקלים באיום אנחנו יכולים לבחור בדרך פעולה של להתעמת אִתו (</w:t>
      </w:r>
      <w:r w:rsidR="0046470F" w:rsidRPr="0046470F">
        <w:rPr>
          <w:rFonts w:ascii="Calibri" w:eastAsia="Calibri" w:hAnsi="Calibri"/>
        </w:rPr>
        <w:t>fight</w:t>
      </w:r>
      <w:r w:rsidR="0046470F" w:rsidRPr="0046470F">
        <w:rPr>
          <w:rFonts w:ascii="Calibri" w:eastAsia="Calibri" w:hAnsi="Calibri" w:hint="cs"/>
          <w:rtl/>
        </w:rPr>
        <w:t>)</w:t>
      </w:r>
      <w:r w:rsidR="0046470F" w:rsidRPr="0046470F">
        <w:rPr>
          <w:rFonts w:ascii="Calibri" w:eastAsia="Calibri" w:hAnsi="Calibri"/>
        </w:rPr>
        <w:t xml:space="preserve"> </w:t>
      </w:r>
      <w:r w:rsidR="0046470F" w:rsidRPr="0046470F">
        <w:rPr>
          <w:rFonts w:ascii="Calibri" w:eastAsia="Calibri" w:hAnsi="Calibri" w:hint="cs"/>
          <w:rtl/>
        </w:rPr>
        <w:t xml:space="preserve"> או לברוח ממנו (</w:t>
      </w:r>
      <w:r w:rsidR="0046470F" w:rsidRPr="0046470F">
        <w:rPr>
          <w:rFonts w:ascii="Calibri" w:eastAsia="Calibri" w:hAnsi="Calibri"/>
        </w:rPr>
        <w:t>flight</w:t>
      </w:r>
      <w:r w:rsidR="0046470F" w:rsidRPr="0046470F">
        <w:rPr>
          <w:rFonts w:ascii="Calibri" w:eastAsia="Calibri" w:hAnsi="Calibri" w:hint="cs"/>
          <w:rtl/>
        </w:rPr>
        <w:t>). שתי ההתנהגויות האלה מצריכות פעילות פיזית של הפעלת הגפיים, חידוד הקלט החושי, הפרשת אדרנלין וחומרים נוספים שמאפשרים לגוף לעסוק בפעילות גו</w:t>
      </w:r>
      <w:r>
        <w:rPr>
          <w:rFonts w:ascii="Calibri" w:eastAsia="Calibri" w:hAnsi="Calibri" w:hint="cs"/>
          <w:rtl/>
        </w:rPr>
        <w:t>פנית מאומצת. יש להזרים דם רב לגפיים</w:t>
      </w:r>
      <w:r w:rsidR="0046470F" w:rsidRPr="0046470F">
        <w:rPr>
          <w:rFonts w:ascii="Calibri" w:eastAsia="Calibri" w:hAnsi="Calibri" w:hint="cs"/>
          <w:rtl/>
        </w:rPr>
        <w:t>,</w:t>
      </w:r>
      <w:r>
        <w:rPr>
          <w:rFonts w:ascii="Calibri" w:eastAsia="Calibri" w:hAnsi="Calibri" w:hint="cs"/>
          <w:rtl/>
        </w:rPr>
        <w:t xml:space="preserve"> להרחיב את</w:t>
      </w:r>
      <w:r w:rsidR="0046470F" w:rsidRPr="0046470F">
        <w:rPr>
          <w:rFonts w:ascii="Calibri" w:eastAsia="Calibri" w:hAnsi="Calibri" w:hint="cs"/>
          <w:rtl/>
        </w:rPr>
        <w:t xml:space="preserve"> האישונים </w:t>
      </w:r>
      <w:r>
        <w:rPr>
          <w:rFonts w:ascii="Calibri" w:eastAsia="Calibri" w:hAnsi="Calibri" w:hint="cs"/>
          <w:rtl/>
        </w:rPr>
        <w:t>כדי שהעיניים יקלטו כמה שיותר</w:t>
      </w:r>
      <w:r w:rsidR="0046470F" w:rsidRPr="0046470F">
        <w:rPr>
          <w:rFonts w:ascii="Calibri" w:eastAsia="Calibri" w:hAnsi="Calibri" w:hint="cs"/>
          <w:rtl/>
        </w:rPr>
        <w:t xml:space="preserve"> וכדומה. </w:t>
      </w:r>
    </w:p>
    <w:p w14:paraId="3746B768" w14:textId="77777777" w:rsidR="00041B25" w:rsidRPr="0046470F" w:rsidRDefault="00041B25" w:rsidP="00041B25">
      <w:pPr>
        <w:ind w:left="1440"/>
        <w:contextualSpacing/>
        <w:rPr>
          <w:rFonts w:ascii="Calibri" w:eastAsia="Calibri" w:hAnsi="Calibri"/>
        </w:rPr>
      </w:pPr>
      <w:r>
        <w:rPr>
          <w:rFonts w:ascii="Calibri" w:eastAsia="Calibri" w:hAnsi="Calibri" w:hint="cs"/>
          <w:rtl/>
        </w:rPr>
        <w:t xml:space="preserve">מי שמפעיל בבת-אחת את כל התגובות הללו שמאפשרות להתמודד עם סכנה, היא מערכת העצבים ההיקפית </w:t>
      </w:r>
      <w:r w:rsidRPr="00041B25">
        <w:rPr>
          <w:rFonts w:ascii="Calibri" w:eastAsia="Calibri" w:hAnsi="Calibri" w:hint="cs"/>
          <w:b/>
          <w:bCs/>
          <w:rtl/>
        </w:rPr>
        <w:t>האוטונומית</w:t>
      </w:r>
      <w:r>
        <w:rPr>
          <w:rFonts w:ascii="Calibri" w:eastAsia="Calibri" w:hAnsi="Calibri" w:hint="cs"/>
          <w:rtl/>
        </w:rPr>
        <w:t>.</w:t>
      </w:r>
    </w:p>
    <w:p w14:paraId="2EF6E274" w14:textId="77777777" w:rsidR="0046470F" w:rsidRDefault="00F15B5B" w:rsidP="00041B25">
      <w:pPr>
        <w:numPr>
          <w:ilvl w:val="1"/>
          <w:numId w:val="10"/>
        </w:numPr>
        <w:contextualSpacing/>
        <w:rPr>
          <w:rFonts w:ascii="Calibri" w:eastAsia="Calibri" w:hAnsi="Calibri"/>
        </w:rPr>
      </w:pPr>
      <w:r>
        <w:rPr>
          <w:noProof/>
          <w:rtl/>
        </w:rPr>
        <w:drawing>
          <wp:anchor distT="0" distB="0" distL="114300" distR="114300" simplePos="0" relativeHeight="251691520" behindDoc="0" locked="0" layoutInCell="1" allowOverlap="1" wp14:anchorId="30849B40" wp14:editId="3F04CDC1">
            <wp:simplePos x="0" y="0"/>
            <wp:positionH relativeFrom="column">
              <wp:posOffset>5346700</wp:posOffset>
            </wp:positionH>
            <wp:positionV relativeFrom="paragraph">
              <wp:posOffset>1094589</wp:posOffset>
            </wp:positionV>
            <wp:extent cx="535940" cy="535940"/>
            <wp:effectExtent l="0" t="0" r="0" b="0"/>
            <wp:wrapNone/>
            <wp:docPr id="45" name="תמונה 45"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B25">
        <w:rPr>
          <w:rFonts w:ascii="Calibri" w:eastAsia="Calibri" w:hAnsi="Calibri" w:hint="cs"/>
          <w:rtl/>
        </w:rPr>
        <w:t xml:space="preserve">ומה לגבי מצבים שבהם אין איום כלל? </w:t>
      </w:r>
      <w:r w:rsidR="0046470F" w:rsidRPr="0046470F">
        <w:rPr>
          <w:rFonts w:ascii="Calibri" w:eastAsia="Calibri" w:hAnsi="Calibri" w:hint="cs"/>
          <w:rtl/>
        </w:rPr>
        <w:t>בהיעדר איום, הגוף מצוי במצב רגיעה. אין צורך לבצע פעילות פיזית מאומצת, לכן אין צורך באספקת חמצן גבוהה לגפיים ובזמן הזה נוח להזרים דם רב למערכת העיכול ולעכל מזון.</w:t>
      </w:r>
      <w:r w:rsidR="00041B25">
        <w:rPr>
          <w:rFonts w:ascii="Calibri" w:eastAsia="Calibri" w:hAnsi="Calibri" w:hint="cs"/>
          <w:rtl/>
        </w:rPr>
        <w:t xml:space="preserve"> במצב כזה</w:t>
      </w:r>
      <w:r w:rsidR="0046470F" w:rsidRPr="0046470F">
        <w:rPr>
          <w:rFonts w:ascii="Calibri" w:eastAsia="Calibri" w:hAnsi="Calibri" w:hint="cs"/>
          <w:rtl/>
        </w:rPr>
        <w:t xml:space="preserve"> תת-המערכת האוטונומית </w:t>
      </w:r>
      <w:r w:rsidR="00041B25">
        <w:rPr>
          <w:rFonts w:ascii="Calibri" w:eastAsia="Calibri" w:hAnsi="Calibri" w:hint="cs"/>
          <w:rtl/>
        </w:rPr>
        <w:t>מפעילה שרירים שמפעילים תהליכים של מנוחה, למשל שרירים במערכת העיכול (מנוחה היא זמן טוב לאכול ולעכל אוכל, לעומת ריצה, שהיא זמן לא טוב לעשות זאת).</w:t>
      </w:r>
    </w:p>
    <w:p w14:paraId="505A5588" w14:textId="77777777" w:rsidR="00041B25" w:rsidRPr="0046470F" w:rsidRDefault="00041B25" w:rsidP="00041B25">
      <w:pPr>
        <w:ind w:left="1440"/>
        <w:contextualSpacing/>
        <w:rPr>
          <w:rFonts w:ascii="Calibri" w:eastAsia="Calibri" w:hAnsi="Calibri"/>
        </w:rPr>
      </w:pPr>
    </w:p>
    <w:p w14:paraId="349010A2" w14:textId="77777777" w:rsidR="008A77F5" w:rsidRDefault="0046470F" w:rsidP="008A77F5">
      <w:pPr>
        <w:ind w:left="720"/>
        <w:contextualSpacing/>
        <w:rPr>
          <w:rFonts w:ascii="Calibri" w:eastAsia="Calibri" w:hAnsi="Calibri"/>
          <w:rtl/>
        </w:rPr>
      </w:pPr>
      <w:r w:rsidRPr="00F15B5B">
        <w:rPr>
          <w:rFonts w:ascii="Calibri" w:eastAsia="Calibri" w:hAnsi="Calibri" w:hint="cs"/>
          <w:b/>
          <w:bCs/>
          <w:rtl/>
        </w:rPr>
        <w:t>רעיון</w:t>
      </w:r>
      <w:r w:rsidRPr="00F15B5B">
        <w:rPr>
          <w:rFonts w:ascii="Calibri" w:eastAsia="Calibri" w:hAnsi="Calibri"/>
          <w:b/>
          <w:bCs/>
          <w:rtl/>
        </w:rPr>
        <w:t xml:space="preserve"> </w:t>
      </w:r>
      <w:r w:rsidRPr="00F15B5B">
        <w:rPr>
          <w:rFonts w:ascii="Calibri" w:eastAsia="Calibri" w:hAnsi="Calibri" w:hint="cs"/>
          <w:b/>
          <w:bCs/>
          <w:rtl/>
        </w:rPr>
        <w:t>לפעילות</w:t>
      </w:r>
      <w:r w:rsidRPr="00F15B5B">
        <w:rPr>
          <w:rFonts w:ascii="Calibri" w:eastAsia="Calibri" w:hAnsi="Calibri"/>
          <w:b/>
          <w:bCs/>
          <w:rtl/>
        </w:rPr>
        <w:t xml:space="preserve">: </w:t>
      </w:r>
      <w:r w:rsidRPr="00F15B5B">
        <w:rPr>
          <w:rFonts w:ascii="Calibri" w:eastAsia="Calibri" w:hAnsi="Calibri" w:hint="cs"/>
          <w:rtl/>
        </w:rPr>
        <w:t>בתמונה הבאה</w:t>
      </w:r>
      <w:r w:rsidRPr="0046470F">
        <w:rPr>
          <w:rFonts w:ascii="Calibri" w:eastAsia="Calibri" w:hAnsi="Calibri" w:hint="cs"/>
          <w:rtl/>
        </w:rPr>
        <w:t xml:space="preserve"> רואים דוגמאות ל</w:t>
      </w:r>
      <w:r w:rsidR="008A77F5">
        <w:rPr>
          <w:rFonts w:ascii="Calibri" w:eastAsia="Calibri" w:hAnsi="Calibri" w:hint="cs"/>
          <w:rtl/>
        </w:rPr>
        <w:t>איבר</w:t>
      </w:r>
      <w:r w:rsidRPr="0046470F">
        <w:rPr>
          <w:rFonts w:ascii="Calibri" w:eastAsia="Calibri" w:hAnsi="Calibri" w:hint="cs"/>
          <w:rtl/>
        </w:rPr>
        <w:t xml:space="preserve">ים </w:t>
      </w:r>
      <w:r w:rsidR="00041B25">
        <w:rPr>
          <w:rFonts w:ascii="Calibri" w:eastAsia="Calibri" w:hAnsi="Calibri" w:hint="cs"/>
          <w:rtl/>
        </w:rPr>
        <w:t>שמופעלים על ידי מערכת העצבים האוטונומית</w:t>
      </w:r>
      <w:r w:rsidR="008A77F5">
        <w:rPr>
          <w:rFonts w:ascii="Calibri" w:eastAsia="Calibri" w:hAnsi="Calibri" w:hint="cs"/>
          <w:rtl/>
        </w:rPr>
        <w:t>: משמאל בעתות לחץ ומימין במנוחה</w:t>
      </w:r>
      <w:r w:rsidRPr="0046470F">
        <w:rPr>
          <w:rFonts w:ascii="Calibri" w:eastAsia="Calibri" w:hAnsi="Calibri" w:hint="cs"/>
          <w:rtl/>
        </w:rPr>
        <w:t xml:space="preserve">. </w:t>
      </w:r>
    </w:p>
    <w:p w14:paraId="15DAE29B" w14:textId="77777777" w:rsidR="0046470F" w:rsidRDefault="0046470F" w:rsidP="008A77F5">
      <w:pPr>
        <w:ind w:left="720"/>
        <w:contextualSpacing/>
        <w:rPr>
          <w:rFonts w:ascii="Calibri" w:eastAsia="Calibri" w:hAnsi="Calibri"/>
          <w:rtl/>
        </w:rPr>
      </w:pPr>
      <w:r w:rsidRPr="0046470F">
        <w:rPr>
          <w:rFonts w:ascii="Calibri" w:eastAsia="Calibri" w:hAnsi="Calibri" w:hint="cs"/>
          <w:rtl/>
        </w:rPr>
        <w:t xml:space="preserve">כדאי לתת משימה של כמה דקות שבה כל תלמיד ינסה להסביר את ההיגיון בפעולות המערכת האוטונומית שמוצגות בתמונה, למשל: </w:t>
      </w:r>
    </w:p>
    <w:p w14:paraId="0934204A" w14:textId="77777777" w:rsidR="008A77F5" w:rsidRPr="0046470F" w:rsidRDefault="008A77F5" w:rsidP="008A77F5">
      <w:pPr>
        <w:ind w:left="720"/>
        <w:contextualSpacing/>
        <w:rPr>
          <w:rFonts w:ascii="Calibri" w:eastAsia="Calibri" w:hAnsi="Calibri"/>
        </w:rPr>
      </w:pPr>
    </w:p>
    <w:p w14:paraId="2FC77167" w14:textId="77777777" w:rsidR="0046470F" w:rsidRPr="0046470F" w:rsidRDefault="0046470F" w:rsidP="008A77F5">
      <w:pPr>
        <w:numPr>
          <w:ilvl w:val="1"/>
          <w:numId w:val="10"/>
        </w:numPr>
        <w:contextualSpacing/>
        <w:rPr>
          <w:rFonts w:ascii="Calibri" w:eastAsia="Calibri" w:hAnsi="Calibri"/>
        </w:rPr>
      </w:pPr>
      <w:r w:rsidRPr="0046470F">
        <w:rPr>
          <w:rFonts w:ascii="Calibri" w:eastAsia="Calibri" w:hAnsi="Calibri" w:hint="cs"/>
          <w:rtl/>
        </w:rPr>
        <w:t>למה זה הגיוני ש</w:t>
      </w:r>
      <w:r w:rsidR="008A77F5" w:rsidRPr="008A77F5">
        <w:rPr>
          <w:rFonts w:ascii="Calibri" w:eastAsia="Calibri" w:hAnsi="Calibri" w:hint="cs"/>
          <w:b/>
          <w:bCs/>
          <w:rtl/>
        </w:rPr>
        <w:t xml:space="preserve">בזמן לחץ </w:t>
      </w:r>
      <w:r w:rsidRPr="008A77F5">
        <w:rPr>
          <w:rFonts w:ascii="Calibri" w:eastAsia="Calibri" w:hAnsi="Calibri" w:hint="cs"/>
          <w:rtl/>
        </w:rPr>
        <w:t xml:space="preserve">המערכת </w:t>
      </w:r>
      <w:r w:rsidR="008A77F5" w:rsidRPr="008A77F5">
        <w:rPr>
          <w:rFonts w:ascii="Calibri" w:eastAsia="Calibri" w:hAnsi="Calibri" w:hint="cs"/>
          <w:rtl/>
        </w:rPr>
        <w:t>האוטונומית</w:t>
      </w:r>
      <w:r w:rsidRPr="0046470F">
        <w:rPr>
          <w:rFonts w:ascii="Calibri" w:eastAsia="Calibri" w:hAnsi="Calibri" w:hint="cs"/>
          <w:b/>
          <w:bCs/>
          <w:rtl/>
        </w:rPr>
        <w:t xml:space="preserve"> </w:t>
      </w:r>
      <w:r w:rsidRPr="0046470F">
        <w:rPr>
          <w:rFonts w:ascii="Calibri" w:eastAsia="Calibri" w:hAnsi="Calibri" w:hint="cs"/>
          <w:rtl/>
        </w:rPr>
        <w:t xml:space="preserve">מרחיבה אישונים ובולמת דמעות? כדי שבעת סכנה ייכנס כמה שיותר קלט ראייתי. </w:t>
      </w:r>
    </w:p>
    <w:p w14:paraId="115650F1" w14:textId="77777777" w:rsidR="0046470F" w:rsidRPr="0046470F" w:rsidRDefault="0046470F" w:rsidP="00256EE6">
      <w:pPr>
        <w:numPr>
          <w:ilvl w:val="1"/>
          <w:numId w:val="10"/>
        </w:numPr>
        <w:contextualSpacing/>
        <w:rPr>
          <w:rFonts w:ascii="Calibri" w:eastAsia="Calibri" w:hAnsi="Calibri"/>
        </w:rPr>
      </w:pPr>
      <w:r w:rsidRPr="0046470F">
        <w:rPr>
          <w:rFonts w:ascii="Calibri" w:eastAsia="Calibri" w:hAnsi="Calibri" w:hint="cs"/>
          <w:rtl/>
        </w:rPr>
        <w:t>למה זה הגיוני ש</w:t>
      </w:r>
      <w:r w:rsidR="00256EE6" w:rsidRPr="008A77F5">
        <w:rPr>
          <w:rFonts w:ascii="Calibri" w:eastAsia="Calibri" w:hAnsi="Calibri" w:hint="cs"/>
          <w:b/>
          <w:bCs/>
          <w:rtl/>
        </w:rPr>
        <w:t xml:space="preserve">בזמן </w:t>
      </w:r>
      <w:r w:rsidR="00256EE6">
        <w:rPr>
          <w:rFonts w:ascii="Calibri" w:eastAsia="Calibri" w:hAnsi="Calibri" w:hint="cs"/>
          <w:b/>
          <w:bCs/>
          <w:rtl/>
        </w:rPr>
        <w:t>רגיעה</w:t>
      </w:r>
      <w:r w:rsidR="00256EE6" w:rsidRPr="008A77F5">
        <w:rPr>
          <w:rFonts w:ascii="Calibri" w:eastAsia="Calibri" w:hAnsi="Calibri" w:hint="cs"/>
          <w:b/>
          <w:bCs/>
          <w:rtl/>
        </w:rPr>
        <w:t xml:space="preserve"> </w:t>
      </w:r>
      <w:r w:rsidR="00256EE6" w:rsidRPr="008A77F5">
        <w:rPr>
          <w:rFonts w:ascii="Calibri" w:eastAsia="Calibri" w:hAnsi="Calibri" w:hint="cs"/>
          <w:rtl/>
        </w:rPr>
        <w:t>המערכת האוטונומית</w:t>
      </w:r>
      <w:r w:rsidR="00256EE6" w:rsidRPr="0046470F">
        <w:rPr>
          <w:rFonts w:ascii="Calibri" w:eastAsia="Calibri" w:hAnsi="Calibri" w:hint="cs"/>
          <w:b/>
          <w:bCs/>
          <w:rtl/>
        </w:rPr>
        <w:t xml:space="preserve"> </w:t>
      </w:r>
      <w:r w:rsidRPr="0046470F">
        <w:rPr>
          <w:rFonts w:ascii="Calibri" w:eastAsia="Calibri" w:hAnsi="Calibri" w:hint="cs"/>
          <w:rtl/>
        </w:rPr>
        <w:t xml:space="preserve">ממריצה ריור? כי הריר דרוש לעיכול, פעולה המתרחשת בזמן מנוחה (בעת שבורחים לא אוכלים). </w:t>
      </w:r>
    </w:p>
    <w:p w14:paraId="376BDCD5" w14:textId="77777777" w:rsidR="0046470F" w:rsidRPr="0046470F" w:rsidRDefault="0046470F" w:rsidP="008A77F5">
      <w:pPr>
        <w:numPr>
          <w:ilvl w:val="1"/>
          <w:numId w:val="10"/>
        </w:numPr>
        <w:contextualSpacing/>
        <w:rPr>
          <w:rFonts w:ascii="Calibri" w:eastAsia="Calibri" w:hAnsi="Calibri"/>
        </w:rPr>
      </w:pPr>
      <w:r w:rsidRPr="0046470F">
        <w:rPr>
          <w:rFonts w:ascii="Calibri" w:eastAsia="Calibri" w:hAnsi="Calibri" w:hint="cs"/>
          <w:rtl/>
        </w:rPr>
        <w:t>למה זה הגיוני ש</w:t>
      </w:r>
      <w:r w:rsidR="008A77F5" w:rsidRPr="008A77F5">
        <w:rPr>
          <w:rFonts w:ascii="Calibri" w:eastAsia="Calibri" w:hAnsi="Calibri" w:hint="cs"/>
          <w:b/>
          <w:bCs/>
          <w:rtl/>
        </w:rPr>
        <w:t xml:space="preserve">בזמן לחץ </w:t>
      </w:r>
      <w:r w:rsidR="008A77F5" w:rsidRPr="008A77F5">
        <w:rPr>
          <w:rFonts w:ascii="Calibri" w:eastAsia="Calibri" w:hAnsi="Calibri" w:hint="cs"/>
          <w:rtl/>
        </w:rPr>
        <w:t>המערכת האוטונומית</w:t>
      </w:r>
      <w:r w:rsidR="008A77F5" w:rsidRPr="0046470F">
        <w:rPr>
          <w:rFonts w:ascii="Calibri" w:eastAsia="Calibri" w:hAnsi="Calibri" w:hint="cs"/>
          <w:b/>
          <w:bCs/>
          <w:rtl/>
        </w:rPr>
        <w:t xml:space="preserve"> </w:t>
      </w:r>
      <w:r w:rsidRPr="0046470F">
        <w:rPr>
          <w:rFonts w:ascii="Calibri" w:eastAsia="Calibri" w:hAnsi="Calibri" w:hint="cs"/>
          <w:rtl/>
        </w:rPr>
        <w:t xml:space="preserve">גורמת להרפיית שלפוחית השתן? כי לשתן יש משקל והוא עלול להכביד בשעת בריחה (כל אחד בחייו היה במצב שבו גור מבוהל עשה עליו פיפי... הסיבה היא הפעלה סימפתטית שנבעה מן הבהלה). </w:t>
      </w:r>
    </w:p>
    <w:p w14:paraId="4003A275" w14:textId="77777777" w:rsidR="0046470F" w:rsidRPr="0046470F" w:rsidRDefault="0046470F" w:rsidP="008A77F5">
      <w:pPr>
        <w:numPr>
          <w:ilvl w:val="1"/>
          <w:numId w:val="10"/>
        </w:numPr>
        <w:contextualSpacing/>
        <w:rPr>
          <w:rFonts w:ascii="Calibri" w:eastAsia="Calibri" w:hAnsi="Calibri"/>
        </w:rPr>
      </w:pPr>
      <w:r w:rsidRPr="0046470F">
        <w:rPr>
          <w:rFonts w:ascii="Calibri" w:eastAsia="Calibri" w:hAnsi="Calibri" w:hint="cs"/>
          <w:rtl/>
        </w:rPr>
        <w:t xml:space="preserve">למה </w:t>
      </w:r>
      <w:r w:rsidR="008A77F5" w:rsidRPr="008A77F5">
        <w:rPr>
          <w:rFonts w:ascii="Calibri" w:eastAsia="Calibri" w:hAnsi="Calibri" w:hint="cs"/>
          <w:b/>
          <w:bCs/>
          <w:rtl/>
        </w:rPr>
        <w:t xml:space="preserve">בזמן לחץ </w:t>
      </w:r>
      <w:r w:rsidR="008A77F5" w:rsidRPr="008A77F5">
        <w:rPr>
          <w:rFonts w:ascii="Calibri" w:eastAsia="Calibri" w:hAnsi="Calibri" w:hint="cs"/>
          <w:rtl/>
        </w:rPr>
        <w:t>המערכת האוטונומית</w:t>
      </w:r>
      <w:r w:rsidR="008A77F5" w:rsidRPr="0046470F">
        <w:rPr>
          <w:rFonts w:ascii="Calibri" w:eastAsia="Calibri" w:hAnsi="Calibri" w:hint="cs"/>
          <w:b/>
          <w:bCs/>
          <w:rtl/>
        </w:rPr>
        <w:t xml:space="preserve"> </w:t>
      </w:r>
      <w:r w:rsidRPr="0046470F">
        <w:rPr>
          <w:rFonts w:ascii="Calibri" w:eastAsia="Calibri" w:hAnsi="Calibri" w:hint="cs"/>
          <w:rtl/>
        </w:rPr>
        <w:t xml:space="preserve">מרפה את דרכי הנשימה? כי היא פועלת בזמן שבו הגוף צריך לבצע מאמץ, יש צורך בחמצן רב ודרושה כניסת אוויר חופשית ככל האפשר. </w:t>
      </w:r>
    </w:p>
    <w:p w14:paraId="667C3C7E" w14:textId="77777777" w:rsidR="0046470F" w:rsidRPr="0046470F" w:rsidRDefault="0046470F" w:rsidP="00256EE6">
      <w:pPr>
        <w:numPr>
          <w:ilvl w:val="1"/>
          <w:numId w:val="10"/>
        </w:numPr>
        <w:contextualSpacing/>
        <w:rPr>
          <w:rFonts w:ascii="Calibri" w:eastAsia="Calibri" w:hAnsi="Calibri"/>
        </w:rPr>
      </w:pPr>
      <w:r w:rsidRPr="0046470F">
        <w:rPr>
          <w:rFonts w:ascii="Calibri" w:eastAsia="Calibri" w:hAnsi="Calibri" w:hint="cs"/>
          <w:rtl/>
        </w:rPr>
        <w:t xml:space="preserve">מדוע </w:t>
      </w:r>
      <w:r w:rsidR="00256EE6" w:rsidRPr="008A77F5">
        <w:rPr>
          <w:rFonts w:ascii="Calibri" w:eastAsia="Calibri" w:hAnsi="Calibri" w:hint="cs"/>
          <w:b/>
          <w:bCs/>
          <w:rtl/>
        </w:rPr>
        <w:t xml:space="preserve">בזמן </w:t>
      </w:r>
      <w:r w:rsidR="00256EE6">
        <w:rPr>
          <w:rFonts w:ascii="Calibri" w:eastAsia="Calibri" w:hAnsi="Calibri" w:hint="cs"/>
          <w:b/>
          <w:bCs/>
          <w:rtl/>
        </w:rPr>
        <w:t>רגיעה</w:t>
      </w:r>
      <w:r w:rsidR="00256EE6" w:rsidRPr="008A77F5">
        <w:rPr>
          <w:rFonts w:ascii="Calibri" w:eastAsia="Calibri" w:hAnsi="Calibri" w:hint="cs"/>
          <w:b/>
          <w:bCs/>
          <w:rtl/>
        </w:rPr>
        <w:t xml:space="preserve"> </w:t>
      </w:r>
      <w:r w:rsidR="00256EE6" w:rsidRPr="008A77F5">
        <w:rPr>
          <w:rFonts w:ascii="Calibri" w:eastAsia="Calibri" w:hAnsi="Calibri" w:hint="cs"/>
          <w:rtl/>
        </w:rPr>
        <w:t>המערכת האוטונומית</w:t>
      </w:r>
      <w:r w:rsidR="00256EE6" w:rsidRPr="0046470F">
        <w:rPr>
          <w:rFonts w:ascii="Calibri" w:eastAsia="Calibri" w:hAnsi="Calibri" w:hint="cs"/>
          <w:b/>
          <w:bCs/>
          <w:rtl/>
        </w:rPr>
        <w:t xml:space="preserve"> </w:t>
      </w:r>
      <w:r w:rsidRPr="0046470F">
        <w:rPr>
          <w:rFonts w:ascii="Calibri" w:eastAsia="Calibri" w:hAnsi="Calibri" w:hint="cs"/>
          <w:rtl/>
        </w:rPr>
        <w:t xml:space="preserve">מאטה את קצב הלב? משום שקצב לב מהיר גובה מן הגוף אנרגיה, ובעת רגיעה אין צורך לבזבז אנרגיה מיותרת. </w:t>
      </w:r>
    </w:p>
    <w:p w14:paraId="47298D62" w14:textId="77777777" w:rsidR="0046470F" w:rsidRPr="0046470F" w:rsidRDefault="0046470F" w:rsidP="008A77F5">
      <w:pPr>
        <w:numPr>
          <w:ilvl w:val="1"/>
          <w:numId w:val="10"/>
        </w:numPr>
        <w:contextualSpacing/>
        <w:rPr>
          <w:rFonts w:ascii="Calibri" w:eastAsia="Calibri" w:hAnsi="Calibri"/>
        </w:rPr>
      </w:pPr>
      <w:r w:rsidRPr="0046470F">
        <w:rPr>
          <w:rFonts w:ascii="Calibri" w:eastAsia="Calibri" w:hAnsi="Calibri" w:hint="cs"/>
          <w:rtl/>
        </w:rPr>
        <w:lastRenderedPageBreak/>
        <w:t xml:space="preserve">מדוע </w:t>
      </w:r>
      <w:r w:rsidR="008A77F5" w:rsidRPr="008A77F5">
        <w:rPr>
          <w:rFonts w:ascii="Calibri" w:eastAsia="Calibri" w:hAnsi="Calibri" w:hint="cs"/>
          <w:b/>
          <w:bCs/>
          <w:rtl/>
        </w:rPr>
        <w:t xml:space="preserve">בזמן לחץ </w:t>
      </w:r>
      <w:r w:rsidR="008A77F5" w:rsidRPr="008A77F5">
        <w:rPr>
          <w:rFonts w:ascii="Calibri" w:eastAsia="Calibri" w:hAnsi="Calibri" w:hint="cs"/>
          <w:rtl/>
        </w:rPr>
        <w:t>המערכת האוטונומית</w:t>
      </w:r>
      <w:r w:rsidR="008A77F5" w:rsidRPr="0046470F">
        <w:rPr>
          <w:rFonts w:ascii="Calibri" w:eastAsia="Calibri" w:hAnsi="Calibri" w:hint="cs"/>
          <w:b/>
          <w:bCs/>
          <w:rtl/>
        </w:rPr>
        <w:t xml:space="preserve"> </w:t>
      </w:r>
      <w:r w:rsidRPr="0046470F">
        <w:rPr>
          <w:rFonts w:ascii="Calibri" w:eastAsia="Calibri" w:hAnsi="Calibri" w:hint="cs"/>
          <w:rtl/>
        </w:rPr>
        <w:t xml:space="preserve">ממריצה הפרשת גלוקוז לדם? כי גלוקוז דרוש לתאים לשם הפקת אנרגיה, ובעת מאמץ גופני יש צורך באנרגיה רבה. </w:t>
      </w:r>
    </w:p>
    <w:p w14:paraId="2021B9C0" w14:textId="77777777" w:rsidR="0046470F" w:rsidRDefault="0046470F" w:rsidP="00F15B5B">
      <w:pPr>
        <w:numPr>
          <w:ilvl w:val="0"/>
          <w:numId w:val="10"/>
        </w:numPr>
        <w:contextualSpacing/>
        <w:rPr>
          <w:rFonts w:ascii="Calibri" w:eastAsia="Calibri" w:hAnsi="Calibri"/>
        </w:rPr>
      </w:pPr>
      <w:r w:rsidRPr="0046470F">
        <w:rPr>
          <w:rFonts w:ascii="Calibri" w:eastAsia="Calibri" w:hAnsi="Calibri" w:hint="cs"/>
          <w:rtl/>
        </w:rPr>
        <w:t xml:space="preserve">לאחר מכן עורכים דיון והשוואה בין תת-המערכות יחד עם התלמידים </w:t>
      </w:r>
      <w:r w:rsidRPr="0046470F">
        <w:rPr>
          <w:rFonts w:ascii="Calibri" w:eastAsia="Calibri" w:hAnsi="Calibri"/>
          <w:rtl/>
        </w:rPr>
        <w:t>–</w:t>
      </w:r>
      <w:r w:rsidRPr="0046470F">
        <w:rPr>
          <w:rFonts w:ascii="Calibri" w:eastAsia="Calibri" w:hAnsi="Calibri" w:hint="cs"/>
          <w:rtl/>
        </w:rPr>
        <w:t xml:space="preserve"> כדאי להדגיש ששתי המערכות לרוב מעצבבות את אותם איברים, וגורמות להם השפעה הפוכה.</w:t>
      </w:r>
      <w:r w:rsidR="00F15B5B">
        <w:rPr>
          <w:rFonts w:ascii="Calibri" w:eastAsia="Calibri" w:hAnsi="Calibri" w:hint="cs"/>
          <w:rtl/>
        </w:rPr>
        <w:t xml:space="preserve"> </w:t>
      </w:r>
    </w:p>
    <w:p w14:paraId="72DFA278" w14:textId="4FA4679A" w:rsidR="00F15B5B" w:rsidRDefault="004D5170" w:rsidP="00E24021">
      <w:pPr>
        <w:spacing w:after="0" w:line="240" w:lineRule="auto"/>
        <w:jc w:val="left"/>
        <w:rPr>
          <w:rFonts w:ascii="Calibri" w:eastAsia="Calibri" w:hAnsi="Calibri"/>
          <w:rtl/>
        </w:rPr>
      </w:pPr>
      <w:r>
        <w:rPr>
          <w:rFonts w:ascii="Calibri" w:eastAsia="Calibri" w:hAnsi="Calibri"/>
          <w:noProof/>
          <w:rtl/>
        </w:rPr>
        <mc:AlternateContent>
          <mc:Choice Requires="wpg">
            <w:drawing>
              <wp:inline distT="0" distB="0" distL="0" distR="0" wp14:anchorId="241A8673" wp14:editId="28A4A6EC">
                <wp:extent cx="5021920" cy="5544013"/>
                <wp:effectExtent l="0" t="0" r="26670" b="19050"/>
                <wp:docPr id="5" name="קבוצה 5"/>
                <wp:cNvGraphicFramePr/>
                <a:graphic xmlns:a="http://schemas.openxmlformats.org/drawingml/2006/main">
                  <a:graphicData uri="http://schemas.microsoft.com/office/word/2010/wordprocessingGroup">
                    <wpg:wgp>
                      <wpg:cNvGrpSpPr/>
                      <wpg:grpSpPr>
                        <a:xfrm>
                          <a:off x="0" y="0"/>
                          <a:ext cx="5021920" cy="5544013"/>
                          <a:chOff x="188706" y="1045063"/>
                          <a:chExt cx="5022553" cy="5544477"/>
                        </a:xfrm>
                      </wpg:grpSpPr>
                      <pic:pic xmlns:pic="http://schemas.openxmlformats.org/drawingml/2006/picture">
                        <pic:nvPicPr>
                          <pic:cNvPr id="9" name="תמונה 16" descr="http://blog.tapuz.co.il/BLISS/images/516593_347.jpg"/>
                          <pic:cNvPicPr>
                            <a:picLocks noChangeAspect="1"/>
                          </pic:cNvPicPr>
                        </pic:nvPicPr>
                        <pic:blipFill rotWithShape="1">
                          <a:blip r:embed="rId25">
                            <a:extLst>
                              <a:ext uri="{28A0092B-C50C-407E-A947-70E740481C1C}">
                                <a14:useLocalDpi xmlns:a14="http://schemas.microsoft.com/office/drawing/2010/main" val="0"/>
                              </a:ext>
                            </a:extLst>
                          </a:blip>
                          <a:srcRect l="551" r="746" b="24"/>
                          <a:stretch/>
                        </pic:blipFill>
                        <pic:spPr bwMode="auto">
                          <a:xfrm>
                            <a:off x="188706" y="1045063"/>
                            <a:ext cx="4890349" cy="5412472"/>
                          </a:xfrm>
                          <a:prstGeom prst="rect">
                            <a:avLst/>
                          </a:prstGeom>
                          <a:noFill/>
                          <a:ln>
                            <a:noFill/>
                          </a:ln>
                          <a:extLst>
                            <a:ext uri="{53640926-AAD7-44D8-BBD7-CCE9431645EC}">
                              <a14:shadowObscured xmlns:a14="http://schemas.microsoft.com/office/drawing/2010/main"/>
                            </a:ext>
                          </a:extLst>
                        </pic:spPr>
                      </pic:pic>
                      <wps:wsp>
                        <wps:cNvPr id="147" name="מלבן 147"/>
                        <wps:cNvSpPr/>
                        <wps:spPr>
                          <a:xfrm>
                            <a:off x="3716469" y="5675140"/>
                            <a:ext cx="149479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מלבן 148"/>
                        <wps:cNvSpPr/>
                        <wps:spPr>
                          <a:xfrm>
                            <a:off x="4696183" y="2648913"/>
                            <a:ext cx="348162" cy="26996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מלבן 149"/>
                        <wps:cNvSpPr/>
                        <wps:spPr>
                          <a:xfrm>
                            <a:off x="188706" y="3084378"/>
                            <a:ext cx="362857" cy="18505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קבוצה 5" o:spid="_x0000_s1026" style="width:395.45pt;height:436.55pt;mso-position-horizontal-relative:char;mso-position-vertical-relative:line" coordorigin="1887,10450" coordsize="50225,5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6" o:spid="_x0000_s1027" type="#_x0000_t75" alt="http://blog.tapuz.co.il/BLISS/images/516593_347.jpg" style="position:absolute;left:1887;top:10450;width:48903;height:5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0CHGAAAA2gAAAA8AAABkcnMvZG93bnJldi54bWxEj9FqwkAURN8L/YflFnwpdaMP1aSukga0&#10;QYVS6wdcstckmL0bs6tJ/74rFPo4zMwZZrEaTCNu1LnasoLJOAJBXFhdc6ng+L1+mYNwHlljY5kU&#10;/JCD1fLxYYGJtj1/0e3gSxEg7BJUUHnfJlK6oiKDbmxb4uCdbGfQB9mVUnfYB7hp5DSKXqXBmsNC&#10;hS1lFRXnw9UoeJ9d0vNwXD+fNh/7zybPdts4mik1ehrSNxCeBv8f/mvnWkEM9yvhB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TQIcYAAADaAAAADwAAAAAAAAAAAAAA&#10;AACfAgAAZHJzL2Rvd25yZXYueG1sUEsFBgAAAAAEAAQA9wAAAJIDAAAAAA==&#10;">
                  <v:imagedata r:id="rId26" o:title="516593_347" cropbottom="16f" cropleft="361f" cropright="489f"/>
                  <v:path arrowok="t"/>
                </v:shape>
                <v:rect id="מלבן 147" o:spid="_x0000_s1028" style="position:absolute;left:37164;top:56751;width:1494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lC8MA&#10;AADcAAAADwAAAGRycy9kb3ducmV2LnhtbERPTUsDMRC9C/6HMAUv0mYrattt0yKC0FPF6qW3YTPd&#10;LN1MlmTcrv31piB4m8f7nNVm8K3qKaYmsIHppABFXAXbcG3g6/NtPAeVBNliG5gM/FCCzfr2ZoWl&#10;DWf+oH4vtcohnEo04ES6UutUOfKYJqEjztwxRI+SYay1jXjO4b7VD0XxrD02nBscdvTqqDrtv72B&#10;xaV6l3nonpw0h0Xtp7tj7O+NuRsNL0tQQoP8i//cW5vnP87g+ky+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lC8MAAADcAAAADwAAAAAAAAAAAAAAAACYAgAAZHJzL2Rv&#10;d25yZXYueG1sUEsFBgAAAAAEAAQA9QAAAIgDAAAAAA==&#10;" fillcolor="white [3212]" strokecolor="white [3212]" strokeweight="2pt"/>
                <v:rect id="מלבן 148" o:spid="_x0000_s1029" style="position:absolute;left:46961;top:26489;width:3482;height:26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ecUA&#10;AADcAAAADwAAAGRycy9kb3ducmV2LnhtbESPQUsDQQyF74L/YYjgRexsi0q7dlqkUPCkWL14Czvp&#10;zuJOZplJt6u/3hwEbwnv5b0v6+0UezNSLl1iB/NZBYa4Sb7j1sHH+/52CaYIssc+MTn4pgLbzeXF&#10;GmufzvxG40FaoyFcanQQRIba2tIEilhmaSBW7ZhyRNE1t9ZnPGt47O2iqh5sxI61IeBAu0DN1+EU&#10;Hax+mldZpuE+SPe5auP85ZjHG+eur6anR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F5xQAAANwAAAAPAAAAAAAAAAAAAAAAAJgCAABkcnMv&#10;ZG93bnJldi54bWxQSwUGAAAAAAQABAD1AAAAigMAAAAA&#10;" fillcolor="white [3212]" strokecolor="white [3212]" strokeweight="2pt"/>
                <v:rect id="מלבן 149" o:spid="_x0000_s1030" style="position:absolute;left:1887;top:30843;width:3628;height:18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U4sMA&#10;AADcAAAADwAAAGRycy9kb3ducmV2LnhtbERPTUsDMRC9C/6HMIIXabOVKt1t0yKFgqeKrZfehs10&#10;s3QzWZJxu/rrjSB4m8f7nNVm9J0aKKY2sIHZtABFXAfbcmPg47ibLEAlQbbYBSYDX5Rgs769WWFl&#10;w5XfaThIo3IIpwoNOJG+0jrVjjymaeiJM3cO0aNkGBttI15zuO/0Y1E8a48t5waHPW0d1ZfDpzdQ&#10;ftdvsgj9k5P2VDZ+tj/H4cGY+7vxZQlKaJR/8Z/71eb58xJ+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U4sMAAADcAAAADwAAAAAAAAAAAAAAAACYAgAAZHJzL2Rv&#10;d25yZXYueG1sUEsFBgAAAAAEAAQA9QAAAIgDAAAAAA==&#10;" fillcolor="white [3212]" strokecolor="white [3212]" strokeweight="2pt"/>
                <w10:anchorlock/>
              </v:group>
            </w:pict>
          </mc:Fallback>
        </mc:AlternateContent>
      </w:r>
    </w:p>
    <w:p w14:paraId="33C19682" w14:textId="77777777" w:rsidR="00F15B5B" w:rsidRDefault="00F15B5B" w:rsidP="00F15B5B">
      <w:pPr>
        <w:pStyle w:val="af7"/>
        <w:rPr>
          <w:rFonts w:ascii="Calibri" w:eastAsia="Calibri" w:hAnsi="Calibri"/>
          <w:rtl/>
        </w:rPr>
      </w:pPr>
      <w:r>
        <w:rPr>
          <w:rFonts w:hint="cs"/>
          <w:b/>
          <w:bCs/>
          <w:rtl/>
        </w:rPr>
        <w:t xml:space="preserve">מתוך: </w:t>
      </w:r>
      <w:r w:rsidRPr="00AE4061">
        <w:rPr>
          <w:b/>
          <w:bCs/>
          <w:rtl/>
        </w:rPr>
        <w:t>הפיזיולוגיה של ההתנהגות</w:t>
      </w:r>
      <w:r w:rsidRPr="00AE4061">
        <w:rPr>
          <w:rFonts w:hint="cs"/>
          <w:rtl/>
        </w:rPr>
        <w:t xml:space="preserve">, </w:t>
      </w:r>
      <w:r w:rsidRPr="00AE4061">
        <w:rPr>
          <w:rtl/>
        </w:rPr>
        <w:t xml:space="preserve">א. ניל ר' </w:t>
      </w:r>
      <w:proofErr w:type="spellStart"/>
      <w:r w:rsidRPr="00AE4061">
        <w:rPr>
          <w:rtl/>
        </w:rPr>
        <w:t>קרלסון</w:t>
      </w:r>
      <w:proofErr w:type="spellEnd"/>
      <w:r w:rsidRPr="00AE4061">
        <w:rPr>
          <w:rFonts w:hint="cs"/>
          <w:rtl/>
        </w:rPr>
        <w:t xml:space="preserve">, </w:t>
      </w:r>
      <w:r w:rsidRPr="00AE4061">
        <w:t>©</w:t>
      </w:r>
      <w:r w:rsidRPr="00AE4061">
        <w:rPr>
          <w:rFonts w:hint="cs"/>
          <w:rtl/>
        </w:rPr>
        <w:t xml:space="preserve"> [</w:t>
      </w:r>
      <w:r w:rsidRPr="00AE4061">
        <w:rPr>
          <w:rtl/>
        </w:rPr>
        <w:t>2008</w:t>
      </w:r>
      <w:r w:rsidRPr="00AE4061">
        <w:rPr>
          <w:rFonts w:hint="cs"/>
          <w:rtl/>
        </w:rPr>
        <w:t>]</w:t>
      </w:r>
      <w:r w:rsidRPr="00AE4061">
        <w:rPr>
          <w:rtl/>
        </w:rPr>
        <w:t>, האוניברסיטה הפתוחה, כל הזכויות שמורות.</w:t>
      </w:r>
    </w:p>
    <w:p w14:paraId="398277DC" w14:textId="77777777" w:rsidR="001644FE" w:rsidRDefault="001644FE" w:rsidP="00F15B5B">
      <w:pPr>
        <w:ind w:left="720"/>
        <w:contextualSpacing/>
        <w:rPr>
          <w:rFonts w:ascii="Calibri" w:eastAsia="Calibri" w:hAnsi="Calibri"/>
          <w:rtl/>
        </w:rPr>
      </w:pPr>
    </w:p>
    <w:p w14:paraId="5D3D044B" w14:textId="77777777" w:rsidR="0046470F" w:rsidRPr="0046470F" w:rsidRDefault="00F15B5B" w:rsidP="00F15B5B">
      <w:pPr>
        <w:ind w:left="720"/>
        <w:contextualSpacing/>
        <w:rPr>
          <w:rFonts w:ascii="Calibri" w:eastAsia="Calibri" w:hAnsi="Calibri"/>
          <w:b/>
          <w:bCs/>
          <w:i/>
          <w:iCs/>
        </w:rPr>
      </w:pPr>
      <w:r>
        <w:rPr>
          <w:noProof/>
          <w:rtl/>
        </w:rPr>
        <w:drawing>
          <wp:anchor distT="0" distB="0" distL="114300" distR="114300" simplePos="0" relativeHeight="251692032" behindDoc="0" locked="0" layoutInCell="1" allowOverlap="1" wp14:anchorId="7985EBE6" wp14:editId="1B9DF438">
            <wp:simplePos x="0" y="0"/>
            <wp:positionH relativeFrom="column">
              <wp:posOffset>5346700</wp:posOffset>
            </wp:positionH>
            <wp:positionV relativeFrom="paragraph">
              <wp:posOffset>-55599</wp:posOffset>
            </wp:positionV>
            <wp:extent cx="536400" cy="536400"/>
            <wp:effectExtent l="0" t="0" r="0" b="0"/>
            <wp:wrapNone/>
            <wp:docPr id="46" name="תמונה 46"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70F" w:rsidRPr="0046470F">
        <w:rPr>
          <w:rFonts w:ascii="Calibri" w:eastAsia="Calibri" w:hAnsi="Calibri" w:hint="cs"/>
          <w:b/>
          <w:bCs/>
          <w:i/>
          <w:iCs/>
          <w:rtl/>
        </w:rPr>
        <w:t>דבר  שעלול לבלבל - התלמידים עלולים לחשוב שיש מערכת אחת "רעה ומלחיצה" ומערכת שנייה "טובה ומרגיעה". יש להדגיש ששתי המערכות חיוניות בחיי היום-יום. כמו כן, כיוון שלרוב לא מזדמן לתלמידים לברוח מטורפים, כדאי לתת דוגמאות רלוונטיות כמו לחץ שמתעורר בעת מבחן או דבר שהם יוכלו להזדהות אִתו.</w:t>
      </w:r>
    </w:p>
    <w:p w14:paraId="08DA9521" w14:textId="77777777" w:rsidR="00444F45" w:rsidRDefault="00444F45" w:rsidP="00F15B5B">
      <w:pPr>
        <w:ind w:left="663"/>
        <w:contextualSpacing/>
        <w:rPr>
          <w:rFonts w:ascii="Calibri" w:eastAsia="Calibri" w:hAnsi="Calibri"/>
          <w:rtl/>
        </w:rPr>
      </w:pPr>
    </w:p>
    <w:p w14:paraId="4497CB56" w14:textId="77777777" w:rsidR="00444F45" w:rsidRDefault="00444F45" w:rsidP="00F15B5B">
      <w:pPr>
        <w:ind w:left="663"/>
        <w:contextualSpacing/>
        <w:rPr>
          <w:rFonts w:ascii="Calibri" w:eastAsia="Calibri" w:hAnsi="Calibri"/>
          <w:rtl/>
        </w:rPr>
      </w:pPr>
      <w:r>
        <w:rPr>
          <w:noProof/>
          <w:rtl/>
        </w:rPr>
        <w:drawing>
          <wp:anchor distT="0" distB="0" distL="114300" distR="114300" simplePos="0" relativeHeight="251700224" behindDoc="0" locked="0" layoutInCell="1" allowOverlap="1" wp14:anchorId="239CFA70" wp14:editId="5F805B7A">
            <wp:simplePos x="0" y="0"/>
            <wp:positionH relativeFrom="column">
              <wp:posOffset>5384165</wp:posOffset>
            </wp:positionH>
            <wp:positionV relativeFrom="paragraph">
              <wp:posOffset>80010</wp:posOffset>
            </wp:positionV>
            <wp:extent cx="535940" cy="535940"/>
            <wp:effectExtent l="0" t="0" r="0" b="0"/>
            <wp:wrapNone/>
            <wp:docPr id="50" name="תמונה 50"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06C80" w14:textId="77777777" w:rsidR="0046470F" w:rsidRPr="00F15B5B" w:rsidRDefault="0046470F" w:rsidP="00F15B5B">
      <w:pPr>
        <w:ind w:left="663"/>
        <w:contextualSpacing/>
        <w:rPr>
          <w:rFonts w:ascii="Calibri" w:eastAsia="Calibri" w:hAnsi="Calibri"/>
          <w:b/>
          <w:bCs/>
          <w:i/>
          <w:iCs/>
          <w:rtl/>
        </w:rPr>
      </w:pPr>
      <w:r w:rsidRPr="00F15B5B">
        <w:rPr>
          <w:rFonts w:ascii="Calibri" w:eastAsia="Calibri" w:hAnsi="Calibri" w:hint="cs"/>
          <w:b/>
          <w:bCs/>
          <w:i/>
          <w:iCs/>
          <w:rtl/>
        </w:rPr>
        <w:t xml:space="preserve">הפעלה ודיון בנושא נמצאים בקובץ נפרד </w:t>
      </w:r>
      <w:r w:rsidR="00531579" w:rsidRPr="00F15B5B">
        <w:rPr>
          <w:rFonts w:ascii="Calibri" w:eastAsia="Calibri" w:hAnsi="Calibri" w:hint="cs"/>
          <w:b/>
          <w:bCs/>
          <w:i/>
          <w:iCs/>
          <w:rtl/>
        </w:rPr>
        <w:t xml:space="preserve">(הרכב מערכת העצבים </w:t>
      </w:r>
      <w:r w:rsidR="00531579" w:rsidRPr="00F15B5B">
        <w:rPr>
          <w:rFonts w:ascii="Calibri" w:eastAsia="Calibri" w:hAnsi="Calibri"/>
          <w:b/>
          <w:bCs/>
          <w:i/>
          <w:iCs/>
          <w:rtl/>
        </w:rPr>
        <w:t>–</w:t>
      </w:r>
      <w:r w:rsidR="00531579" w:rsidRPr="00F15B5B">
        <w:rPr>
          <w:rFonts w:ascii="Calibri" w:eastAsia="Calibri" w:hAnsi="Calibri" w:hint="cs"/>
          <w:b/>
          <w:bCs/>
          <w:i/>
          <w:iCs/>
          <w:rtl/>
        </w:rPr>
        <w:t xml:space="preserve"> דיון כיתתי ופעילות בקבוצות). </w:t>
      </w:r>
    </w:p>
    <w:p w14:paraId="242F1E34" w14:textId="77777777" w:rsidR="00531579" w:rsidRDefault="00531579" w:rsidP="00F15B5B">
      <w:pPr>
        <w:contextualSpacing/>
        <w:rPr>
          <w:rFonts w:ascii="Calibri" w:eastAsia="Calibri" w:hAnsi="Calibri"/>
          <w:rtl/>
        </w:rPr>
      </w:pPr>
    </w:p>
    <w:p w14:paraId="3EA6711B" w14:textId="77777777" w:rsidR="00531579" w:rsidRDefault="00531579" w:rsidP="00F15B5B">
      <w:pPr>
        <w:contextualSpacing/>
        <w:rPr>
          <w:rFonts w:ascii="Calibri" w:eastAsia="Calibri" w:hAnsi="Calibri"/>
          <w:rtl/>
        </w:rPr>
      </w:pPr>
    </w:p>
    <w:p w14:paraId="124DE5D7" w14:textId="77777777" w:rsidR="00531579" w:rsidRDefault="00531579" w:rsidP="00F15B5B">
      <w:pPr>
        <w:contextualSpacing/>
        <w:rPr>
          <w:rFonts w:ascii="Calibri" w:eastAsia="Calibri" w:hAnsi="Calibri"/>
          <w:rtl/>
        </w:rPr>
      </w:pPr>
    </w:p>
    <w:p w14:paraId="51771217" w14:textId="13CFD823" w:rsidR="00531579" w:rsidRDefault="00E24021" w:rsidP="00F15B5B">
      <w:pPr>
        <w:contextualSpacing/>
        <w:rPr>
          <w:rFonts w:ascii="Calibri" w:eastAsia="Calibri" w:hAnsi="Calibri"/>
          <w:rtl/>
        </w:rPr>
      </w:pPr>
      <w:r>
        <w:rPr>
          <w:noProof/>
          <w:rtl/>
        </w:rPr>
        <w:drawing>
          <wp:anchor distT="0" distB="0" distL="114300" distR="114300" simplePos="0" relativeHeight="251820032" behindDoc="0" locked="0" layoutInCell="1" allowOverlap="1" wp14:anchorId="27A37462" wp14:editId="44B499E2">
            <wp:simplePos x="0" y="0"/>
            <wp:positionH relativeFrom="column">
              <wp:posOffset>5384165</wp:posOffset>
            </wp:positionH>
            <wp:positionV relativeFrom="paragraph">
              <wp:posOffset>28778</wp:posOffset>
            </wp:positionV>
            <wp:extent cx="535940" cy="535940"/>
            <wp:effectExtent l="0" t="0" r="0" b="0"/>
            <wp:wrapNone/>
            <wp:docPr id="170" name="תמונה 170"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DE3E8" w14:textId="77777777" w:rsidR="0046470F" w:rsidRPr="0046470F" w:rsidRDefault="0046470F" w:rsidP="00F15B5B">
      <w:pPr>
        <w:rPr>
          <w:rFonts w:ascii="Calibri" w:eastAsia="Calibri" w:hAnsi="Calibri"/>
          <w:rtl/>
        </w:rPr>
      </w:pPr>
    </w:p>
    <w:p w14:paraId="2A1D162C" w14:textId="77777777" w:rsidR="0046470F" w:rsidRPr="0046470F" w:rsidRDefault="0046470F" w:rsidP="00F15B5B">
      <w:pPr>
        <w:rPr>
          <w:rFonts w:ascii="Calibri" w:eastAsia="Calibri" w:hAnsi="Calibri"/>
          <w:i/>
          <w:i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2988"/>
      </w:tblGrid>
      <w:tr w:rsidR="0046470F" w:rsidRPr="0046470F" w14:paraId="443CCFAF" w14:textId="77777777" w:rsidTr="00154330">
        <w:tc>
          <w:tcPr>
            <w:tcW w:w="9576" w:type="dxa"/>
            <w:gridSpan w:val="2"/>
            <w:shd w:val="clear" w:color="auto" w:fill="auto"/>
          </w:tcPr>
          <w:p w14:paraId="38E85620" w14:textId="77777777" w:rsidR="0046470F" w:rsidRPr="00154330" w:rsidRDefault="0046470F" w:rsidP="00F15B5B">
            <w:pPr>
              <w:spacing w:after="0" w:line="240" w:lineRule="auto"/>
              <w:rPr>
                <w:rFonts w:ascii="Calibri" w:eastAsia="Calibri" w:hAnsi="Calibri"/>
                <w:b/>
                <w:bCs/>
                <w:sz w:val="14"/>
                <w:szCs w:val="14"/>
                <w:rtl/>
              </w:rPr>
            </w:pPr>
            <w:r w:rsidRPr="00154330">
              <w:rPr>
                <w:rFonts w:ascii="Calibri" w:eastAsia="Calibri" w:hAnsi="Calibri" w:hint="cs"/>
                <w:b/>
                <w:bCs/>
                <w:rtl/>
              </w:rPr>
              <w:t xml:space="preserve">אנטומיה </w:t>
            </w:r>
            <w:proofErr w:type="spellStart"/>
            <w:r w:rsidRPr="00154330">
              <w:rPr>
                <w:rFonts w:ascii="Calibri" w:eastAsia="Calibri" w:hAnsi="Calibri" w:hint="cs"/>
                <w:b/>
                <w:bCs/>
                <w:rtl/>
              </w:rPr>
              <w:t>ודיסקציות</w:t>
            </w:r>
            <w:proofErr w:type="spellEnd"/>
          </w:p>
        </w:tc>
      </w:tr>
      <w:tr w:rsidR="0046470F" w:rsidRPr="0046470F" w14:paraId="6574EF78" w14:textId="77777777" w:rsidTr="00154330">
        <w:tc>
          <w:tcPr>
            <w:tcW w:w="6588" w:type="dxa"/>
            <w:shd w:val="clear" w:color="auto" w:fill="auto"/>
          </w:tcPr>
          <w:p w14:paraId="6BF8400B" w14:textId="77777777" w:rsidR="0046470F" w:rsidRPr="00154330" w:rsidRDefault="0046470F" w:rsidP="001644FE">
            <w:pPr>
              <w:spacing w:after="0" w:line="240" w:lineRule="auto"/>
              <w:rPr>
                <w:rFonts w:ascii="Calibri" w:eastAsia="Calibri" w:hAnsi="Calibri"/>
                <w:rtl/>
              </w:rPr>
            </w:pPr>
            <w:r w:rsidRPr="00154330">
              <w:rPr>
                <w:rFonts w:ascii="Calibri" w:eastAsia="Calibri" w:hAnsi="Calibri" w:hint="cs"/>
                <w:rtl/>
              </w:rPr>
              <w:t xml:space="preserve">אנטומיה </w:t>
            </w:r>
            <w:r w:rsidRPr="00154330">
              <w:rPr>
                <w:rFonts w:ascii="Calibri" w:eastAsia="Calibri" w:hAnsi="Calibri"/>
                <w:rtl/>
              </w:rPr>
              <w:t>–</w:t>
            </w:r>
            <w:r w:rsidR="001644FE">
              <w:rPr>
                <w:rFonts w:ascii="Calibri" w:eastAsia="Calibri" w:hAnsi="Calibri" w:hint="cs"/>
                <w:rtl/>
              </w:rPr>
              <w:t xml:space="preserve"> אתר מומלץ לתלמידים</w:t>
            </w:r>
          </w:p>
        </w:tc>
        <w:tc>
          <w:tcPr>
            <w:tcW w:w="2988" w:type="dxa"/>
            <w:shd w:val="clear" w:color="auto" w:fill="auto"/>
          </w:tcPr>
          <w:p w14:paraId="2DBDCD2C" w14:textId="77777777" w:rsidR="0046470F" w:rsidRPr="00F15B5B" w:rsidRDefault="0046470F" w:rsidP="00F15B5B">
            <w:pPr>
              <w:bidi w:val="0"/>
              <w:spacing w:after="0" w:line="240" w:lineRule="auto"/>
              <w:rPr>
                <w:rFonts w:ascii="Calibri" w:eastAsia="Calibri" w:hAnsi="Calibri"/>
                <w:color w:val="0000FF"/>
                <w:u w:val="single"/>
              </w:rPr>
            </w:pPr>
            <w:r w:rsidRPr="00F15B5B">
              <w:rPr>
                <w:rFonts w:ascii="Calibri" w:eastAsia="Calibri" w:hAnsi="Calibri"/>
                <w:color w:val="0000FF"/>
                <w:u w:val="single"/>
              </w:rPr>
              <w:t>http://health.yahoo.net/human-body-maps/brain#1/4294967253</w:t>
            </w:r>
          </w:p>
        </w:tc>
      </w:tr>
      <w:tr w:rsidR="0046470F" w:rsidRPr="0046470F" w14:paraId="261712D7" w14:textId="77777777" w:rsidTr="00154330">
        <w:tc>
          <w:tcPr>
            <w:tcW w:w="6588" w:type="dxa"/>
            <w:shd w:val="clear" w:color="auto" w:fill="auto"/>
          </w:tcPr>
          <w:p w14:paraId="5213AA4E"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למורים </w:t>
            </w:r>
            <w:r w:rsidRPr="00154330">
              <w:rPr>
                <w:rFonts w:ascii="Calibri" w:eastAsia="Calibri" w:hAnsi="Calibri"/>
                <w:rtl/>
              </w:rPr>
              <w:t>–</w:t>
            </w:r>
            <w:r w:rsidRPr="00154330">
              <w:rPr>
                <w:rFonts w:ascii="Calibri" w:eastAsia="Calibri" w:hAnsi="Calibri" w:hint="cs"/>
                <w:rtl/>
              </w:rPr>
              <w:t xml:space="preserve"> אנטומיה מפורטת של מוחות הגולגולת.</w:t>
            </w:r>
          </w:p>
        </w:tc>
        <w:tc>
          <w:tcPr>
            <w:tcW w:w="2988" w:type="dxa"/>
            <w:shd w:val="clear" w:color="auto" w:fill="auto"/>
          </w:tcPr>
          <w:p w14:paraId="577958C3" w14:textId="77777777" w:rsidR="0046470F" w:rsidRPr="00F15B5B" w:rsidRDefault="00FC3CC9" w:rsidP="00F15B5B">
            <w:pPr>
              <w:bidi w:val="0"/>
              <w:spacing w:after="0" w:line="240" w:lineRule="auto"/>
              <w:rPr>
                <w:rFonts w:ascii="Calibri" w:eastAsia="Calibri" w:hAnsi="Calibri"/>
                <w:rtl/>
              </w:rPr>
            </w:pPr>
            <w:hyperlink r:id="rId28" w:history="1">
              <w:r w:rsidR="0046470F" w:rsidRPr="00F15B5B">
                <w:rPr>
                  <w:rFonts w:ascii="Calibri" w:eastAsia="Calibri" w:hAnsi="Calibri"/>
                  <w:color w:val="0000FF"/>
                  <w:u w:val="single"/>
                </w:rPr>
                <w:t>http://www.youtube.com/watch?v=D1zkVBHPh5c</w:t>
              </w:r>
            </w:hyperlink>
          </w:p>
          <w:p w14:paraId="654F164A" w14:textId="77777777" w:rsidR="0046470F" w:rsidRPr="00F15B5B" w:rsidRDefault="0046470F" w:rsidP="00F15B5B">
            <w:pPr>
              <w:bidi w:val="0"/>
              <w:spacing w:after="0" w:line="240" w:lineRule="auto"/>
              <w:rPr>
                <w:rFonts w:ascii="Calibri" w:eastAsia="Calibri" w:hAnsi="Calibri"/>
                <w:rtl/>
              </w:rPr>
            </w:pPr>
          </w:p>
        </w:tc>
      </w:tr>
      <w:tr w:rsidR="0046470F" w:rsidRPr="0046470F" w14:paraId="798F2296" w14:textId="77777777" w:rsidTr="00154330">
        <w:tc>
          <w:tcPr>
            <w:tcW w:w="6588" w:type="dxa"/>
            <w:shd w:val="clear" w:color="auto" w:fill="auto"/>
          </w:tcPr>
          <w:p w14:paraId="5E3A828B"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למורים </w:t>
            </w:r>
            <w:r w:rsidRPr="00154330">
              <w:rPr>
                <w:rFonts w:ascii="Calibri" w:eastAsia="Calibri" w:hAnsi="Calibri"/>
                <w:rtl/>
              </w:rPr>
              <w:t>–</w:t>
            </w:r>
            <w:r w:rsidRPr="00154330">
              <w:rPr>
                <w:rFonts w:ascii="Calibri" w:eastAsia="Calibri" w:hAnsi="Calibri" w:hint="cs"/>
                <w:rtl/>
              </w:rPr>
              <w:t xml:space="preserve"> סרטון שבו רואים מוח </w:t>
            </w:r>
            <w:proofErr w:type="spellStart"/>
            <w:r w:rsidRPr="00154330">
              <w:rPr>
                <w:rFonts w:ascii="Calibri" w:eastAsia="Calibri" w:hAnsi="Calibri" w:hint="cs"/>
                <w:rtl/>
              </w:rPr>
              <w:t>אמיתי</w:t>
            </w:r>
            <w:proofErr w:type="spellEnd"/>
            <w:r w:rsidRPr="00154330">
              <w:rPr>
                <w:rFonts w:ascii="Calibri" w:eastAsia="Calibri" w:hAnsi="Calibri" w:hint="cs"/>
                <w:rtl/>
              </w:rPr>
              <w:t xml:space="preserve">. </w:t>
            </w:r>
            <w:proofErr w:type="spellStart"/>
            <w:r w:rsidRPr="00154330">
              <w:rPr>
                <w:rFonts w:ascii="Calibri" w:eastAsia="Calibri" w:hAnsi="Calibri" w:hint="cs"/>
                <w:rtl/>
              </w:rPr>
              <w:t>דיסקציה</w:t>
            </w:r>
            <w:proofErr w:type="spellEnd"/>
            <w:r w:rsidRPr="00154330">
              <w:rPr>
                <w:rFonts w:ascii="Calibri" w:eastAsia="Calibri" w:hAnsi="Calibri" w:hint="cs"/>
                <w:rtl/>
              </w:rPr>
              <w:t xml:space="preserve"> של המוח (אבל עושה </w:t>
            </w:r>
            <w:proofErr w:type="spellStart"/>
            <w:r w:rsidRPr="00154330">
              <w:rPr>
                <w:rFonts w:ascii="Calibri" w:eastAsia="Calibri" w:hAnsi="Calibri" w:hint="cs"/>
                <w:rtl/>
              </w:rPr>
              <w:t>סלייסים</w:t>
            </w:r>
            <w:proofErr w:type="spellEnd"/>
            <w:r w:rsidRPr="00154330">
              <w:rPr>
                <w:rFonts w:ascii="Calibri" w:eastAsia="Calibri" w:hAnsi="Calibri" w:hint="cs"/>
                <w:rtl/>
              </w:rPr>
              <w:t xml:space="preserve"> ולא מראה מבנים).</w:t>
            </w:r>
          </w:p>
        </w:tc>
        <w:tc>
          <w:tcPr>
            <w:tcW w:w="2988" w:type="dxa"/>
            <w:shd w:val="clear" w:color="auto" w:fill="auto"/>
          </w:tcPr>
          <w:p w14:paraId="05AEF06E" w14:textId="77777777" w:rsidR="0046470F" w:rsidRPr="00F15B5B" w:rsidRDefault="00FC3CC9" w:rsidP="00F15B5B">
            <w:pPr>
              <w:bidi w:val="0"/>
              <w:spacing w:after="0" w:line="240" w:lineRule="auto"/>
              <w:rPr>
                <w:rFonts w:ascii="Calibri" w:eastAsia="Calibri" w:hAnsi="Calibri"/>
                <w:rtl/>
              </w:rPr>
            </w:pPr>
            <w:hyperlink r:id="rId29" w:history="1">
              <w:r w:rsidR="0046470F" w:rsidRPr="00F15B5B">
                <w:rPr>
                  <w:rFonts w:ascii="Calibri" w:eastAsia="Calibri" w:hAnsi="Calibri"/>
                  <w:color w:val="0000FF"/>
                  <w:u w:val="single"/>
                </w:rPr>
                <w:t>http://www.youtube.com/watch?v=OMqWRlxo1oQ</w:t>
              </w:r>
            </w:hyperlink>
          </w:p>
          <w:p w14:paraId="234A6EF3" w14:textId="77777777" w:rsidR="0046470F" w:rsidRPr="00F15B5B" w:rsidRDefault="0046470F" w:rsidP="00F15B5B">
            <w:pPr>
              <w:bidi w:val="0"/>
              <w:spacing w:after="0" w:line="240" w:lineRule="auto"/>
              <w:rPr>
                <w:rFonts w:ascii="Calibri" w:eastAsia="Calibri" w:hAnsi="Calibri"/>
                <w:rtl/>
              </w:rPr>
            </w:pPr>
          </w:p>
        </w:tc>
      </w:tr>
      <w:tr w:rsidR="0046470F" w:rsidRPr="0046470F" w14:paraId="6A0B3273" w14:textId="77777777" w:rsidTr="00154330">
        <w:tc>
          <w:tcPr>
            <w:tcW w:w="6588" w:type="dxa"/>
            <w:shd w:val="clear" w:color="auto" w:fill="auto"/>
          </w:tcPr>
          <w:p w14:paraId="032ECB2F"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למורים </w:t>
            </w:r>
            <w:r w:rsidRPr="00154330">
              <w:rPr>
                <w:rFonts w:ascii="Calibri" w:eastAsia="Calibri" w:hAnsi="Calibri"/>
                <w:rtl/>
              </w:rPr>
              <w:t>–</w:t>
            </w:r>
            <w:r w:rsidRPr="00154330">
              <w:rPr>
                <w:rFonts w:ascii="Calibri" w:eastAsia="Calibri" w:hAnsi="Calibri" w:hint="cs"/>
                <w:rtl/>
              </w:rPr>
              <w:t xml:space="preserve"> סרטון שבו רואים גופה בפורמלין שממנה מוציאים את ה</w:t>
            </w:r>
            <w:r w:rsidRPr="00154330">
              <w:rPr>
                <w:rFonts w:ascii="Calibri" w:eastAsia="Calibri" w:hAnsi="Calibri"/>
              </w:rPr>
              <w:t>CNS</w:t>
            </w:r>
            <w:r w:rsidRPr="00154330">
              <w:rPr>
                <w:rFonts w:ascii="Calibri" w:eastAsia="Calibri" w:hAnsi="Calibri" w:hint="cs"/>
                <w:rtl/>
              </w:rPr>
              <w:t xml:space="preserve"> </w:t>
            </w:r>
            <w:proofErr w:type="spellStart"/>
            <w:r w:rsidRPr="00154330">
              <w:rPr>
                <w:rFonts w:ascii="Calibri" w:eastAsia="Calibri" w:hAnsi="Calibri" w:hint="cs"/>
                <w:rtl/>
              </w:rPr>
              <w:t>בדיסקציה</w:t>
            </w:r>
            <w:proofErr w:type="spellEnd"/>
            <w:r w:rsidRPr="00154330">
              <w:rPr>
                <w:rFonts w:ascii="Calibri" w:eastAsia="Calibri" w:hAnsi="Calibri" w:hint="cs"/>
                <w:rtl/>
              </w:rPr>
              <w:t xml:space="preserve"> (עלול להיחשב כמגעיל והקריין קצת מלחיץ).</w:t>
            </w:r>
          </w:p>
          <w:p w14:paraId="353572C3" w14:textId="77777777" w:rsidR="0046470F" w:rsidRPr="00154330" w:rsidRDefault="0046470F" w:rsidP="00F15B5B">
            <w:pPr>
              <w:spacing w:after="0" w:line="240" w:lineRule="auto"/>
              <w:rPr>
                <w:rFonts w:ascii="Calibri" w:eastAsia="Calibri" w:hAnsi="Calibri"/>
                <w:rtl/>
              </w:rPr>
            </w:pPr>
          </w:p>
        </w:tc>
        <w:tc>
          <w:tcPr>
            <w:tcW w:w="2988" w:type="dxa"/>
            <w:shd w:val="clear" w:color="auto" w:fill="auto"/>
          </w:tcPr>
          <w:p w14:paraId="5E806E85" w14:textId="77777777" w:rsidR="0046470F" w:rsidRPr="00F15B5B" w:rsidRDefault="00FC3CC9" w:rsidP="00F15B5B">
            <w:pPr>
              <w:bidi w:val="0"/>
              <w:spacing w:after="0" w:line="240" w:lineRule="auto"/>
              <w:rPr>
                <w:rFonts w:ascii="Calibri" w:eastAsia="Calibri" w:hAnsi="Calibri"/>
                <w:rtl/>
              </w:rPr>
            </w:pPr>
            <w:hyperlink r:id="rId30" w:history="1">
              <w:r w:rsidR="0046470F" w:rsidRPr="00F15B5B">
                <w:rPr>
                  <w:rFonts w:ascii="Calibri" w:eastAsia="Calibri" w:hAnsi="Calibri"/>
                  <w:color w:val="0000FF"/>
                  <w:u w:val="single"/>
                </w:rPr>
                <w:t>http://www.youtube.com/watch?v=YDA7gGjpPWM</w:t>
              </w:r>
            </w:hyperlink>
          </w:p>
          <w:p w14:paraId="001CC055" w14:textId="77777777" w:rsidR="0046470F" w:rsidRPr="00F15B5B" w:rsidRDefault="0046470F" w:rsidP="00F15B5B">
            <w:pPr>
              <w:bidi w:val="0"/>
              <w:spacing w:after="0" w:line="240" w:lineRule="auto"/>
              <w:rPr>
                <w:rFonts w:ascii="Calibri" w:eastAsia="Calibri" w:hAnsi="Calibri"/>
                <w:rtl/>
              </w:rPr>
            </w:pPr>
          </w:p>
        </w:tc>
      </w:tr>
      <w:tr w:rsidR="0046470F" w:rsidRPr="0046470F" w14:paraId="45E956A6" w14:textId="77777777" w:rsidTr="00154330">
        <w:tc>
          <w:tcPr>
            <w:tcW w:w="9576" w:type="dxa"/>
            <w:gridSpan w:val="2"/>
            <w:shd w:val="clear" w:color="auto" w:fill="auto"/>
          </w:tcPr>
          <w:p w14:paraId="4A9B611C" w14:textId="77777777" w:rsidR="0046470F" w:rsidRPr="00154330" w:rsidRDefault="0046470F" w:rsidP="00F15B5B">
            <w:pPr>
              <w:spacing w:after="0" w:line="240" w:lineRule="auto"/>
              <w:rPr>
                <w:rFonts w:ascii="Calibri" w:eastAsia="Calibri" w:hAnsi="Calibri"/>
                <w:b/>
                <w:bCs/>
                <w:sz w:val="14"/>
                <w:szCs w:val="14"/>
              </w:rPr>
            </w:pPr>
            <w:r w:rsidRPr="00154330">
              <w:rPr>
                <w:rFonts w:ascii="Calibri" w:eastAsia="Calibri" w:hAnsi="Calibri" w:hint="cs"/>
                <w:b/>
                <w:bCs/>
                <w:rtl/>
              </w:rPr>
              <w:t>המערכת</w:t>
            </w:r>
            <w:r w:rsidRPr="00154330">
              <w:rPr>
                <w:rFonts w:ascii="Calibri" w:eastAsia="Calibri" w:hAnsi="Calibri" w:hint="cs"/>
                <w:b/>
                <w:bCs/>
                <w:sz w:val="14"/>
                <w:szCs w:val="14"/>
                <w:rtl/>
              </w:rPr>
              <w:t xml:space="preserve"> </w:t>
            </w:r>
            <w:r w:rsidRPr="00154330">
              <w:rPr>
                <w:rFonts w:ascii="Calibri" w:eastAsia="Calibri" w:hAnsi="Calibri" w:hint="cs"/>
                <w:b/>
                <w:bCs/>
                <w:rtl/>
              </w:rPr>
              <w:t>האוטונומית</w:t>
            </w:r>
          </w:p>
        </w:tc>
      </w:tr>
      <w:tr w:rsidR="0046470F" w:rsidRPr="0046470F" w14:paraId="43B051C1" w14:textId="77777777" w:rsidTr="00154330">
        <w:tc>
          <w:tcPr>
            <w:tcW w:w="6588" w:type="dxa"/>
            <w:shd w:val="clear" w:color="auto" w:fill="auto"/>
          </w:tcPr>
          <w:p w14:paraId="23ADF23A"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למורים </w:t>
            </w:r>
            <w:r w:rsidRPr="00154330">
              <w:rPr>
                <w:rFonts w:ascii="Calibri" w:eastAsia="Calibri" w:hAnsi="Calibri"/>
                <w:rtl/>
              </w:rPr>
              <w:t>–</w:t>
            </w:r>
            <w:r w:rsidRPr="00154330">
              <w:rPr>
                <w:rFonts w:ascii="Calibri" w:eastAsia="Calibri" w:hAnsi="Calibri" w:hint="cs"/>
                <w:rtl/>
              </w:rPr>
              <w:t xml:space="preserve"> המערכת האוטונומית והפרעות שלה </w:t>
            </w:r>
            <w:r w:rsidRPr="00154330">
              <w:rPr>
                <w:rFonts w:ascii="Calibri" w:eastAsia="Calibri" w:hAnsi="Calibri"/>
                <w:rtl/>
              </w:rPr>
              <w:t>–</w:t>
            </w:r>
            <w:r w:rsidRPr="00154330">
              <w:rPr>
                <w:rFonts w:ascii="Calibri" w:eastAsia="Calibri" w:hAnsi="Calibri" w:hint="cs"/>
                <w:rtl/>
              </w:rPr>
              <w:t xml:space="preserve"> ד"ר קרסו. לא 100% רלוונטי.</w:t>
            </w:r>
          </w:p>
          <w:p w14:paraId="63325F54" w14:textId="77777777" w:rsidR="0046470F" w:rsidRPr="00154330" w:rsidRDefault="0046470F" w:rsidP="00F15B5B">
            <w:pPr>
              <w:spacing w:after="0" w:line="240" w:lineRule="auto"/>
              <w:rPr>
                <w:rFonts w:ascii="Calibri" w:eastAsia="Calibri" w:hAnsi="Calibri"/>
                <w:rtl/>
              </w:rPr>
            </w:pPr>
          </w:p>
        </w:tc>
        <w:tc>
          <w:tcPr>
            <w:tcW w:w="2988" w:type="dxa"/>
            <w:shd w:val="clear" w:color="auto" w:fill="auto"/>
          </w:tcPr>
          <w:p w14:paraId="1E800591" w14:textId="77777777" w:rsidR="0046470F" w:rsidRPr="00F15B5B" w:rsidRDefault="00FC3CC9" w:rsidP="00F15B5B">
            <w:pPr>
              <w:bidi w:val="0"/>
              <w:spacing w:after="0" w:line="240" w:lineRule="auto"/>
              <w:rPr>
                <w:rFonts w:ascii="Calibri" w:eastAsia="Calibri" w:hAnsi="Calibri"/>
                <w:rtl/>
              </w:rPr>
            </w:pPr>
            <w:hyperlink r:id="rId31" w:history="1">
              <w:r w:rsidR="0046470F" w:rsidRPr="00F15B5B">
                <w:rPr>
                  <w:rFonts w:ascii="Calibri" w:eastAsia="Calibri" w:hAnsi="Calibri"/>
                  <w:color w:val="0000FF"/>
                  <w:u w:val="single"/>
                </w:rPr>
                <w:t>http://www.youtube.com/watch?v=m9DCk9ocCok&amp;list=PLXWBPo42YRzYNSNDjoziQBiwjBS9Cvj3q</w:t>
              </w:r>
            </w:hyperlink>
          </w:p>
          <w:p w14:paraId="30623C4E" w14:textId="77777777" w:rsidR="0046470F" w:rsidRPr="00F15B5B" w:rsidRDefault="0046470F" w:rsidP="00F15B5B">
            <w:pPr>
              <w:bidi w:val="0"/>
              <w:spacing w:after="0" w:line="240" w:lineRule="auto"/>
              <w:rPr>
                <w:rFonts w:ascii="Calibri" w:eastAsia="Calibri" w:hAnsi="Calibri"/>
                <w:rtl/>
              </w:rPr>
            </w:pPr>
          </w:p>
        </w:tc>
      </w:tr>
      <w:tr w:rsidR="0046470F" w:rsidRPr="0046470F" w14:paraId="630521BD" w14:textId="77777777" w:rsidTr="00154330">
        <w:tc>
          <w:tcPr>
            <w:tcW w:w="6588" w:type="dxa"/>
            <w:shd w:val="clear" w:color="auto" w:fill="auto"/>
          </w:tcPr>
          <w:p w14:paraId="5E3D35A6"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ביופידבק </w:t>
            </w:r>
            <w:r w:rsidRPr="00154330">
              <w:rPr>
                <w:rFonts w:ascii="Calibri" w:eastAsia="Calibri" w:hAnsi="Calibri"/>
                <w:rtl/>
              </w:rPr>
              <w:t>–</w:t>
            </w:r>
            <w:r w:rsidRPr="00154330">
              <w:rPr>
                <w:rFonts w:ascii="Calibri" w:eastAsia="Calibri" w:hAnsi="Calibri" w:hint="cs"/>
                <w:rtl/>
              </w:rPr>
              <w:t xml:space="preserve"> הדגמה</w:t>
            </w:r>
          </w:p>
        </w:tc>
        <w:tc>
          <w:tcPr>
            <w:tcW w:w="2988" w:type="dxa"/>
            <w:shd w:val="clear" w:color="auto" w:fill="auto"/>
          </w:tcPr>
          <w:p w14:paraId="6D4007A7" w14:textId="77777777" w:rsidR="0046470F" w:rsidRPr="00F15B5B" w:rsidRDefault="00FC3CC9" w:rsidP="00F15B5B">
            <w:pPr>
              <w:bidi w:val="0"/>
              <w:spacing w:after="0" w:line="240" w:lineRule="auto"/>
              <w:rPr>
                <w:rFonts w:ascii="Calibri" w:eastAsia="Calibri" w:hAnsi="Calibri"/>
              </w:rPr>
            </w:pPr>
            <w:hyperlink r:id="rId32" w:history="1">
              <w:r w:rsidR="0046470F" w:rsidRPr="00F15B5B">
                <w:rPr>
                  <w:rFonts w:ascii="Calibri" w:eastAsia="Calibri" w:hAnsi="Calibri"/>
                  <w:color w:val="0000FF"/>
                  <w:u w:val="single"/>
                </w:rPr>
                <w:t>http://www.youtube.com/watch?v=25-Tr-fyAz0</w:t>
              </w:r>
            </w:hyperlink>
          </w:p>
          <w:p w14:paraId="4C729684" w14:textId="77777777" w:rsidR="0046470F" w:rsidRPr="00F15B5B" w:rsidRDefault="0046470F" w:rsidP="00F15B5B">
            <w:pPr>
              <w:bidi w:val="0"/>
              <w:spacing w:after="0" w:line="240" w:lineRule="auto"/>
              <w:rPr>
                <w:rFonts w:ascii="Calibri" w:eastAsia="Calibri" w:hAnsi="Calibri"/>
                <w:rtl/>
              </w:rPr>
            </w:pPr>
          </w:p>
        </w:tc>
      </w:tr>
      <w:tr w:rsidR="0046470F" w:rsidRPr="0046470F" w14:paraId="542E97D6" w14:textId="77777777" w:rsidTr="00154330">
        <w:tc>
          <w:tcPr>
            <w:tcW w:w="6588" w:type="dxa"/>
            <w:shd w:val="clear" w:color="auto" w:fill="auto"/>
          </w:tcPr>
          <w:p w14:paraId="56EC3D0E"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 xml:space="preserve">תגובת "הילחם או ברח" והמערכת הסימפתטית (ניתן להפעיל כתוביות בעברית.) </w:t>
            </w:r>
          </w:p>
        </w:tc>
        <w:tc>
          <w:tcPr>
            <w:tcW w:w="2988" w:type="dxa"/>
            <w:shd w:val="clear" w:color="auto" w:fill="auto"/>
          </w:tcPr>
          <w:p w14:paraId="3FEF236B" w14:textId="77777777" w:rsidR="0046470F" w:rsidRPr="00F15B5B" w:rsidRDefault="00FC3CC9" w:rsidP="00F15B5B">
            <w:pPr>
              <w:bidi w:val="0"/>
              <w:spacing w:after="0" w:line="240" w:lineRule="auto"/>
              <w:rPr>
                <w:rFonts w:ascii="Calibri" w:eastAsia="Calibri" w:hAnsi="Calibri"/>
                <w:rtl/>
              </w:rPr>
            </w:pPr>
            <w:hyperlink r:id="rId33" w:history="1">
              <w:r w:rsidR="0046470F" w:rsidRPr="00F15B5B">
                <w:rPr>
                  <w:rFonts w:ascii="Calibri" w:eastAsia="Calibri" w:hAnsi="Calibri"/>
                  <w:color w:val="0000FF"/>
                  <w:u w:val="single"/>
                </w:rPr>
                <w:t>http://davidson.weizmann.ac.il/online/maagarmada/med_and_physiol/%D7%AA%D7%92%D7%95%D7%91%D7%AA-%D7%94%D7%99%D7%9C%D7%97%D7%9D-%D7%90%D7%95-%D7%91%D7%A8%D7%97</w:t>
              </w:r>
            </w:hyperlink>
            <w:r w:rsidR="0046470F" w:rsidRPr="00F15B5B">
              <w:rPr>
                <w:rFonts w:ascii="Calibri" w:eastAsia="Calibri" w:hAnsi="Calibri" w:hint="cs"/>
                <w:rtl/>
              </w:rPr>
              <w:t xml:space="preserve"> </w:t>
            </w:r>
          </w:p>
        </w:tc>
      </w:tr>
      <w:tr w:rsidR="0046470F" w:rsidRPr="0046470F" w14:paraId="4DD04381" w14:textId="77777777" w:rsidTr="00154330">
        <w:tc>
          <w:tcPr>
            <w:tcW w:w="9576" w:type="dxa"/>
            <w:gridSpan w:val="2"/>
            <w:shd w:val="clear" w:color="auto" w:fill="auto"/>
          </w:tcPr>
          <w:p w14:paraId="1A83D006" w14:textId="77777777" w:rsidR="0046470F" w:rsidRPr="00154330" w:rsidRDefault="0046470F" w:rsidP="00F15B5B">
            <w:pPr>
              <w:spacing w:after="0" w:line="240" w:lineRule="auto"/>
              <w:rPr>
                <w:rFonts w:ascii="Calibri" w:eastAsia="Calibri" w:hAnsi="Calibri"/>
                <w:b/>
                <w:bCs/>
                <w:rtl/>
              </w:rPr>
            </w:pPr>
            <w:r w:rsidRPr="00154330">
              <w:rPr>
                <w:rFonts w:ascii="Calibri" w:eastAsia="Calibri" w:hAnsi="Calibri" w:hint="cs"/>
                <w:b/>
                <w:bCs/>
                <w:rtl/>
              </w:rPr>
              <w:t xml:space="preserve">העשרה </w:t>
            </w:r>
            <w:r w:rsidRPr="00154330">
              <w:rPr>
                <w:rFonts w:ascii="Calibri" w:eastAsia="Calibri" w:hAnsi="Calibri"/>
                <w:b/>
                <w:bCs/>
                <w:rtl/>
              </w:rPr>
              <w:t>–</w:t>
            </w:r>
            <w:r w:rsidRPr="00154330">
              <w:rPr>
                <w:rFonts w:ascii="Calibri" w:eastAsia="Calibri" w:hAnsi="Calibri" w:hint="cs"/>
                <w:b/>
                <w:bCs/>
                <w:rtl/>
              </w:rPr>
              <w:t xml:space="preserve"> ניתוחי מוח</w:t>
            </w:r>
          </w:p>
        </w:tc>
      </w:tr>
      <w:tr w:rsidR="0046470F" w:rsidRPr="0046470F" w14:paraId="1FCB2729" w14:textId="77777777" w:rsidTr="00154330">
        <w:tc>
          <w:tcPr>
            <w:tcW w:w="6588" w:type="dxa"/>
            <w:shd w:val="clear" w:color="auto" w:fill="auto"/>
          </w:tcPr>
          <w:p w14:paraId="49BA9716"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הסבר על ניתוח מוח בעירות.</w:t>
            </w:r>
          </w:p>
        </w:tc>
        <w:tc>
          <w:tcPr>
            <w:tcW w:w="2988" w:type="dxa"/>
            <w:shd w:val="clear" w:color="auto" w:fill="auto"/>
          </w:tcPr>
          <w:p w14:paraId="1642FE10" w14:textId="77777777" w:rsidR="0046470F" w:rsidRPr="00F15B5B" w:rsidRDefault="00FC3CC9" w:rsidP="00F15B5B">
            <w:pPr>
              <w:bidi w:val="0"/>
              <w:spacing w:after="0" w:line="240" w:lineRule="auto"/>
              <w:rPr>
                <w:rFonts w:ascii="Calibri" w:eastAsia="Calibri" w:hAnsi="Calibri"/>
                <w:color w:val="0000FF"/>
                <w:u w:val="single"/>
                <w:rtl/>
              </w:rPr>
            </w:pPr>
            <w:hyperlink r:id="rId34" w:history="1">
              <w:r w:rsidR="0046470F" w:rsidRPr="00F15B5B">
                <w:rPr>
                  <w:rFonts w:ascii="Calibri" w:eastAsia="Calibri" w:hAnsi="Calibri"/>
                  <w:color w:val="0000FF"/>
                  <w:u w:val="single"/>
                </w:rPr>
                <w:t>http://www.youtube.com/watch?v=BgTFFEJbtTk</w:t>
              </w:r>
            </w:hyperlink>
          </w:p>
          <w:p w14:paraId="231961D7" w14:textId="77777777" w:rsidR="0046470F" w:rsidRPr="00F15B5B" w:rsidRDefault="0046470F" w:rsidP="00F15B5B">
            <w:pPr>
              <w:bidi w:val="0"/>
              <w:spacing w:after="0" w:line="240" w:lineRule="auto"/>
              <w:rPr>
                <w:rFonts w:ascii="Calibri" w:eastAsia="Calibri" w:hAnsi="Calibri"/>
                <w:color w:val="0000FF"/>
                <w:u w:val="single"/>
                <w:rtl/>
              </w:rPr>
            </w:pPr>
          </w:p>
        </w:tc>
      </w:tr>
      <w:tr w:rsidR="0046470F" w:rsidRPr="0046470F" w14:paraId="29B46755" w14:textId="77777777" w:rsidTr="00154330">
        <w:tc>
          <w:tcPr>
            <w:tcW w:w="6588" w:type="dxa"/>
            <w:shd w:val="clear" w:color="auto" w:fill="auto"/>
          </w:tcPr>
          <w:p w14:paraId="4FAA1042" w14:textId="77777777" w:rsidR="0046470F" w:rsidRPr="00154330" w:rsidRDefault="0046470F" w:rsidP="00F15B5B">
            <w:pPr>
              <w:spacing w:after="0" w:line="240" w:lineRule="auto"/>
              <w:rPr>
                <w:rFonts w:ascii="Calibri" w:eastAsia="Calibri" w:hAnsi="Calibri"/>
                <w:rtl/>
              </w:rPr>
            </w:pPr>
            <w:r w:rsidRPr="00154330">
              <w:rPr>
                <w:rFonts w:ascii="Calibri" w:eastAsia="Calibri" w:hAnsi="Calibri" w:hint="cs"/>
                <w:rtl/>
              </w:rPr>
              <w:t>הוצאת גידולים מהראש בשיטת אנדוסקופית.</w:t>
            </w:r>
          </w:p>
        </w:tc>
        <w:tc>
          <w:tcPr>
            <w:tcW w:w="2988" w:type="dxa"/>
            <w:shd w:val="clear" w:color="auto" w:fill="auto"/>
          </w:tcPr>
          <w:p w14:paraId="4A3E8EF0" w14:textId="77777777" w:rsidR="0046470F" w:rsidRPr="00F15B5B" w:rsidRDefault="00FC3CC9" w:rsidP="00F15B5B">
            <w:pPr>
              <w:bidi w:val="0"/>
              <w:spacing w:after="0" w:line="240" w:lineRule="auto"/>
              <w:rPr>
                <w:rFonts w:ascii="Calibri" w:eastAsia="Calibri" w:hAnsi="Calibri"/>
                <w:color w:val="0000FF"/>
                <w:u w:val="single"/>
                <w:rtl/>
              </w:rPr>
            </w:pPr>
            <w:hyperlink r:id="rId35" w:history="1">
              <w:r w:rsidR="0046470F" w:rsidRPr="00F15B5B">
                <w:rPr>
                  <w:rFonts w:ascii="Calibri" w:eastAsia="Calibri" w:hAnsi="Calibri"/>
                  <w:color w:val="0000FF"/>
                  <w:u w:val="single"/>
                </w:rPr>
                <w:t>http://www.youtube.com/watch?v=hLBQoKunuHI</w:t>
              </w:r>
            </w:hyperlink>
          </w:p>
          <w:p w14:paraId="5CFE7AA8" w14:textId="77777777" w:rsidR="0046470F" w:rsidRPr="00F15B5B" w:rsidRDefault="0046470F" w:rsidP="00F15B5B">
            <w:pPr>
              <w:bidi w:val="0"/>
              <w:spacing w:after="0" w:line="240" w:lineRule="auto"/>
              <w:rPr>
                <w:rFonts w:ascii="Calibri" w:eastAsia="Calibri" w:hAnsi="Calibri"/>
                <w:color w:val="0000FF"/>
                <w:u w:val="single"/>
                <w:rtl/>
              </w:rPr>
            </w:pPr>
          </w:p>
        </w:tc>
      </w:tr>
    </w:tbl>
    <w:p w14:paraId="08ECFBBA" w14:textId="77777777" w:rsidR="0046470F" w:rsidRPr="0046470F" w:rsidRDefault="0046470F" w:rsidP="00F15B5B">
      <w:pPr>
        <w:rPr>
          <w:rFonts w:ascii="Calibri" w:eastAsia="Calibri" w:hAnsi="Calibri"/>
        </w:rPr>
      </w:pPr>
    </w:p>
    <w:p w14:paraId="0681CBDE" w14:textId="77777777" w:rsidR="0046470F" w:rsidRPr="0046470F" w:rsidRDefault="0046470F" w:rsidP="00F15B5B">
      <w:pPr>
        <w:bidi w:val="0"/>
        <w:rPr>
          <w:rFonts w:ascii="Calibri" w:eastAsia="Calibri" w:hAnsi="Calibri"/>
        </w:rPr>
      </w:pPr>
    </w:p>
    <w:p w14:paraId="3C76A717" w14:textId="77777777" w:rsidR="0046470F" w:rsidRPr="0046470F" w:rsidRDefault="0046470F" w:rsidP="00F15B5B">
      <w:pPr>
        <w:contextualSpacing/>
        <w:rPr>
          <w:rFonts w:ascii="Calibri" w:eastAsia="Calibri" w:hAnsi="Calibri"/>
          <w:b/>
          <w:bCs/>
          <w:u w:val="single"/>
        </w:rPr>
      </w:pPr>
    </w:p>
    <w:p w14:paraId="2EF4F3F9" w14:textId="77777777" w:rsidR="00BB150D" w:rsidRPr="0046470F" w:rsidRDefault="00BB150D" w:rsidP="00F15B5B">
      <w:pPr>
        <w:rPr>
          <w:rtl/>
        </w:rPr>
      </w:pPr>
    </w:p>
    <w:sectPr w:rsidR="00BB150D" w:rsidRPr="0046470F" w:rsidSect="00E249F8">
      <w:headerReference w:type="default" r:id="rId36"/>
      <w:footerReference w:type="default" r:id="rId37"/>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1DE79" w14:textId="77777777" w:rsidR="004C5C07" w:rsidRDefault="004C5C07" w:rsidP="004C573B">
      <w:pPr>
        <w:spacing w:after="0" w:line="240" w:lineRule="auto"/>
      </w:pPr>
      <w:r>
        <w:separator/>
      </w:r>
    </w:p>
  </w:endnote>
  <w:endnote w:type="continuationSeparator" w:id="0">
    <w:p w14:paraId="09488AB0" w14:textId="77777777" w:rsidR="004C5C07" w:rsidRDefault="004C5C07"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950F" w14:textId="77777777" w:rsidR="00401F3A" w:rsidRDefault="00401F3A">
    <w:pPr>
      <w:pStyle w:val="a5"/>
    </w:pPr>
    <w:r>
      <w:rPr>
        <w:noProof/>
      </w:rPr>
      <w:drawing>
        <wp:anchor distT="0" distB="0" distL="114300" distR="114300" simplePos="0" relativeHeight="251654656" behindDoc="0" locked="0" layoutInCell="1" allowOverlap="1" wp14:anchorId="22378FF4" wp14:editId="489A4414">
          <wp:simplePos x="0" y="0"/>
          <wp:positionH relativeFrom="margin">
            <wp:posOffset>-1001395</wp:posOffset>
          </wp:positionH>
          <wp:positionV relativeFrom="margin">
            <wp:posOffset>9014460</wp:posOffset>
          </wp:positionV>
          <wp:extent cx="7716520" cy="547370"/>
          <wp:effectExtent l="0" t="0" r="0" b="508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1652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61329532" wp14:editId="6C928883">
              <wp:simplePos x="0" y="0"/>
              <wp:positionH relativeFrom="column">
                <wp:posOffset>2654300</wp:posOffset>
              </wp:positionH>
              <wp:positionV relativeFrom="paragraph">
                <wp:posOffset>143510</wp:posOffset>
              </wp:positionV>
              <wp:extent cx="2162810" cy="3860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D459" w14:textId="77777777" w:rsidR="00401F3A" w:rsidRPr="00154330" w:rsidRDefault="00401F3A" w:rsidP="00DF164D">
                          <w:pPr>
                            <w:rPr>
                              <w:b/>
                              <w:bCs/>
                              <w:color w:val="828282"/>
                              <w:sz w:val="20"/>
                              <w:szCs w:val="20"/>
                            </w:rPr>
                          </w:pPr>
                          <w:r w:rsidRPr="00154330">
                            <w:rPr>
                              <w:b/>
                              <w:bCs/>
                              <w:color w:val="828282"/>
                              <w:sz w:val="20"/>
                              <w:szCs w:val="20"/>
                            </w:rPr>
                            <w:t>http://brain.ort.org.il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1329532" id="_x0000_t202" coordsize="21600,21600" o:spt="202" path="m,l,21600r21600,l21600,xe">
              <v:stroke joinstyle="miter"/>
              <v:path gradientshapeok="t" o:connecttype="rect"/>
            </v:shapetype>
            <v:shape id="Text Box 6" o:spid="_x0000_s1076"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btA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" filled="f" stroked="f">
              <v:textbox style="mso-fit-shape-to-text:t">
                <w:txbxContent>
                  <w:p w14:paraId="7371D459" w14:textId="77777777" w:rsidR="00401F3A" w:rsidRPr="00154330" w:rsidRDefault="00401F3A" w:rsidP="00DF164D">
                    <w:pPr>
                      <w:rPr>
                        <w:b/>
                        <w:bCs/>
                        <w:color w:val="828282"/>
                        <w:sz w:val="20"/>
                        <w:szCs w:val="20"/>
                      </w:rPr>
                    </w:pPr>
                    <w:r w:rsidRPr="00154330">
                      <w:rPr>
                        <w:b/>
                        <w:bCs/>
                        <w:color w:val="828282"/>
                        <w:sz w:val="20"/>
                        <w:szCs w:val="20"/>
                      </w:rPr>
                      <w:t>http://brain.ort.org.il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C8BF244" wp14:editId="2FD9EB1A">
              <wp:simplePos x="0" y="0"/>
              <wp:positionH relativeFrom="column">
                <wp:posOffset>365760</wp:posOffset>
              </wp:positionH>
              <wp:positionV relativeFrom="paragraph">
                <wp:posOffset>154305</wp:posOffset>
              </wp:positionV>
              <wp:extent cx="2162810" cy="3860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88CD" w14:textId="33E9A817" w:rsidR="00401F3A" w:rsidRPr="00154330" w:rsidRDefault="00401F3A" w:rsidP="00FC3CC9">
                          <w:pPr>
                            <w:rPr>
                              <w:b/>
                              <w:bCs/>
                              <w:color w:val="828282"/>
                              <w:sz w:val="20"/>
                              <w:szCs w:val="20"/>
                            </w:rPr>
                          </w:pPr>
                          <w:proofErr w:type="gramStart"/>
                          <w:r w:rsidRPr="00154330">
                            <w:rPr>
                              <w:b/>
                              <w:bCs/>
                              <w:color w:val="828282"/>
                              <w:sz w:val="20"/>
                              <w:szCs w:val="20"/>
                            </w:rPr>
                            <w:t xml:space="preserve">© </w:t>
                          </w:r>
                          <w:r w:rsidRPr="00154330">
                            <w:rPr>
                              <w:b/>
                              <w:bCs/>
                              <w:color w:val="828282"/>
                              <w:sz w:val="20"/>
                              <w:szCs w:val="20"/>
                              <w:rtl/>
                            </w:rPr>
                            <w:t xml:space="preserve"> כל</w:t>
                          </w:r>
                          <w:proofErr w:type="gramEnd"/>
                          <w:r w:rsidRPr="00154330">
                            <w:rPr>
                              <w:b/>
                              <w:bCs/>
                              <w:color w:val="828282"/>
                              <w:sz w:val="20"/>
                              <w:szCs w:val="20"/>
                              <w:rtl/>
                            </w:rPr>
                            <w:t xml:space="preserve"> הזכויות שמורות </w:t>
                          </w:r>
                          <w:r w:rsidRPr="00154330">
                            <w:rPr>
                              <w:b/>
                              <w:bCs/>
                              <w:color w:val="828282"/>
                              <w:sz w:val="20"/>
                              <w:szCs w:val="20"/>
                            </w:rPr>
                            <w:t>201</w:t>
                          </w:r>
                          <w:r w:rsidR="00FC3CC9">
                            <w:rPr>
                              <w:b/>
                              <w:bCs/>
                              <w:color w:val="828282"/>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77"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K5tw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" filled="f" stroked="f">
              <v:textbox style="mso-fit-shape-to-text:t">
                <w:txbxContent>
                  <w:p w14:paraId="33CD88CD" w14:textId="33E9A817" w:rsidR="00401F3A" w:rsidRPr="00154330" w:rsidRDefault="00401F3A" w:rsidP="00FC3CC9">
                    <w:pPr>
                      <w:rPr>
                        <w:b/>
                        <w:bCs/>
                        <w:color w:val="828282"/>
                        <w:sz w:val="20"/>
                        <w:szCs w:val="20"/>
                      </w:rPr>
                    </w:pPr>
                    <w:proofErr w:type="gramStart"/>
                    <w:r w:rsidRPr="00154330">
                      <w:rPr>
                        <w:b/>
                        <w:bCs/>
                        <w:color w:val="828282"/>
                        <w:sz w:val="20"/>
                        <w:szCs w:val="20"/>
                      </w:rPr>
                      <w:t xml:space="preserve">© </w:t>
                    </w:r>
                    <w:r w:rsidRPr="00154330">
                      <w:rPr>
                        <w:b/>
                        <w:bCs/>
                        <w:color w:val="828282"/>
                        <w:sz w:val="20"/>
                        <w:szCs w:val="20"/>
                        <w:rtl/>
                      </w:rPr>
                      <w:t xml:space="preserve"> כל</w:t>
                    </w:r>
                    <w:proofErr w:type="gramEnd"/>
                    <w:r w:rsidRPr="00154330">
                      <w:rPr>
                        <w:b/>
                        <w:bCs/>
                        <w:color w:val="828282"/>
                        <w:sz w:val="20"/>
                        <w:szCs w:val="20"/>
                        <w:rtl/>
                      </w:rPr>
                      <w:t xml:space="preserve"> הזכויות שמורות </w:t>
                    </w:r>
                    <w:r w:rsidRPr="00154330">
                      <w:rPr>
                        <w:b/>
                        <w:bCs/>
                        <w:color w:val="828282"/>
                        <w:sz w:val="20"/>
                        <w:szCs w:val="20"/>
                      </w:rPr>
                      <w:t>201</w:t>
                    </w:r>
                    <w:r w:rsidR="00FC3CC9">
                      <w:rPr>
                        <w:b/>
                        <w:bCs/>
                        <w:color w:val="828282"/>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1C45B" w14:textId="77777777" w:rsidR="004C5C07" w:rsidRDefault="004C5C07" w:rsidP="004C573B">
      <w:pPr>
        <w:spacing w:after="0" w:line="240" w:lineRule="auto"/>
      </w:pPr>
      <w:r>
        <w:separator/>
      </w:r>
    </w:p>
  </w:footnote>
  <w:footnote w:type="continuationSeparator" w:id="0">
    <w:p w14:paraId="09563A44" w14:textId="77777777" w:rsidR="004C5C07" w:rsidRDefault="004C5C07"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F37FE" w14:textId="77777777" w:rsidR="00401F3A" w:rsidRPr="00900CDA" w:rsidRDefault="00401F3A" w:rsidP="00900CDA">
    <w:pPr>
      <w:pStyle w:val="a3"/>
    </w:pPr>
    <w:r>
      <w:rPr>
        <w:noProof/>
      </w:rPr>
      <w:drawing>
        <wp:anchor distT="0" distB="0" distL="114300" distR="114300" simplePos="0" relativeHeight="251655680" behindDoc="0" locked="0" layoutInCell="1" allowOverlap="1" wp14:anchorId="039A0F06" wp14:editId="483F0E87">
          <wp:simplePos x="0" y="0"/>
          <wp:positionH relativeFrom="margin">
            <wp:posOffset>-911225</wp:posOffset>
          </wp:positionH>
          <wp:positionV relativeFrom="margin">
            <wp:posOffset>-1259205</wp:posOffset>
          </wp:positionV>
          <wp:extent cx="7565390" cy="1146175"/>
          <wp:effectExtent l="0" t="0" r="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3D0F6" w14:textId="77777777" w:rsidR="00401F3A" w:rsidRDefault="00401F3A" w:rsidP="0095679A">
    <w:r>
      <w:rPr>
        <w:noProof/>
      </w:rPr>
      <w:drawing>
        <wp:anchor distT="0" distB="0" distL="114300" distR="114300" simplePos="0" relativeHeight="251656704" behindDoc="0" locked="0" layoutInCell="1" allowOverlap="1" wp14:anchorId="361D3779" wp14:editId="19E5DC0D">
          <wp:simplePos x="0" y="0"/>
          <wp:positionH relativeFrom="column">
            <wp:posOffset>-624840</wp:posOffset>
          </wp:positionH>
          <wp:positionV relativeFrom="paragraph">
            <wp:posOffset>192405</wp:posOffset>
          </wp:positionV>
          <wp:extent cx="877570" cy="437515"/>
          <wp:effectExtent l="0" t="0" r="0" b="635"/>
          <wp:wrapSquare wrapText="bothSides"/>
          <wp:docPr id="7"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ort_minh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EC"/>
    <w:multiLevelType w:val="hybridMultilevel"/>
    <w:tmpl w:val="F9EC9FF8"/>
    <w:lvl w:ilvl="0" w:tplc="4B5A3064">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B64120"/>
    <w:multiLevelType w:val="hybridMultilevel"/>
    <w:tmpl w:val="314445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181555"/>
    <w:multiLevelType w:val="hybridMultilevel"/>
    <w:tmpl w:val="39AE4E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24C117F"/>
    <w:multiLevelType w:val="hybridMultilevel"/>
    <w:tmpl w:val="2620D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E0863"/>
    <w:multiLevelType w:val="hybridMultilevel"/>
    <w:tmpl w:val="F99C9986"/>
    <w:lvl w:ilvl="0" w:tplc="DA06ACC4">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00BE4"/>
    <w:multiLevelType w:val="hybridMultilevel"/>
    <w:tmpl w:val="ACDE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F394B"/>
    <w:multiLevelType w:val="hybridMultilevel"/>
    <w:tmpl w:val="5A4814C4"/>
    <w:lvl w:ilvl="0" w:tplc="DA06ACC4">
      <w:start w:val="9"/>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D120F5"/>
    <w:multiLevelType w:val="hybridMultilevel"/>
    <w:tmpl w:val="2B70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55DC6"/>
    <w:multiLevelType w:val="hybridMultilevel"/>
    <w:tmpl w:val="74B4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A2573"/>
    <w:multiLevelType w:val="hybridMultilevel"/>
    <w:tmpl w:val="89DA1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15C1E"/>
    <w:multiLevelType w:val="hybridMultilevel"/>
    <w:tmpl w:val="6E8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B6AF5"/>
    <w:multiLevelType w:val="hybridMultilevel"/>
    <w:tmpl w:val="47667FCA"/>
    <w:lvl w:ilvl="0" w:tplc="04090011">
      <w:start w:val="1"/>
      <w:numFmt w:val="decimal"/>
      <w:lvlText w:val="%1)"/>
      <w:lvlJc w:val="left"/>
      <w:pPr>
        <w:ind w:left="720" w:hanging="360"/>
      </w:p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180"/>
      </w:pPr>
      <w:rPr>
        <w:rFonts w:ascii="Wingdings" w:hAnsi="Wingdings" w:hint="default"/>
      </w:rPr>
    </w:lvl>
    <w:lvl w:ilvl="3" w:tplc="03E4804C">
      <w:start w:val="1"/>
      <w:numFmt w:val="bullet"/>
      <w:lvlText w:val="-"/>
      <w:lvlJc w:val="left"/>
      <w:pPr>
        <w:ind w:left="2250" w:hanging="360"/>
      </w:pPr>
      <w:rPr>
        <w:rFonts w:ascii="Arial" w:eastAsia="Arial"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458C"/>
    <w:multiLevelType w:val="hybridMultilevel"/>
    <w:tmpl w:val="93BC1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9A64D30"/>
    <w:multiLevelType w:val="hybridMultilevel"/>
    <w:tmpl w:val="AE2C3AE4"/>
    <w:lvl w:ilvl="0" w:tplc="0262CAB2">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5F60B5"/>
    <w:multiLevelType w:val="hybridMultilevel"/>
    <w:tmpl w:val="B4C80BC6"/>
    <w:lvl w:ilvl="0" w:tplc="03E4804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F385B"/>
    <w:multiLevelType w:val="hybridMultilevel"/>
    <w:tmpl w:val="64D6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73F1D7A"/>
    <w:multiLevelType w:val="hybridMultilevel"/>
    <w:tmpl w:val="0FBAB5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502B69"/>
    <w:multiLevelType w:val="hybridMultilevel"/>
    <w:tmpl w:val="2B30323C"/>
    <w:lvl w:ilvl="0" w:tplc="6666DD02">
      <w:start w:val="1"/>
      <w:numFmt w:val="decimal"/>
      <w:lvlText w:val="%1."/>
      <w:lvlJc w:val="left"/>
      <w:pPr>
        <w:ind w:left="3840" w:hanging="36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20">
    <w:nsid w:val="68566933"/>
    <w:multiLevelType w:val="hybridMultilevel"/>
    <w:tmpl w:val="690A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E47485"/>
    <w:multiLevelType w:val="hybridMultilevel"/>
    <w:tmpl w:val="C70EF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8D9723A"/>
    <w:multiLevelType w:val="hybridMultilevel"/>
    <w:tmpl w:val="B0449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D61305"/>
    <w:multiLevelType w:val="hybridMultilevel"/>
    <w:tmpl w:val="A6EA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4"/>
  </w:num>
  <w:num w:numId="4">
    <w:abstractNumId w:val="6"/>
  </w:num>
  <w:num w:numId="5">
    <w:abstractNumId w:val="15"/>
  </w:num>
  <w:num w:numId="6">
    <w:abstractNumId w:val="12"/>
  </w:num>
  <w:num w:numId="7">
    <w:abstractNumId w:val="8"/>
  </w:num>
  <w:num w:numId="8">
    <w:abstractNumId w:val="18"/>
  </w:num>
  <w:num w:numId="9">
    <w:abstractNumId w:val="22"/>
  </w:num>
  <w:num w:numId="10">
    <w:abstractNumId w:val="20"/>
  </w:num>
  <w:num w:numId="11">
    <w:abstractNumId w:val="1"/>
  </w:num>
  <w:num w:numId="12">
    <w:abstractNumId w:val="4"/>
  </w:num>
  <w:num w:numId="13">
    <w:abstractNumId w:val="19"/>
  </w:num>
  <w:num w:numId="14">
    <w:abstractNumId w:val="0"/>
  </w:num>
  <w:num w:numId="15">
    <w:abstractNumId w:val="3"/>
  </w:num>
  <w:num w:numId="16">
    <w:abstractNumId w:val="13"/>
  </w:num>
  <w:num w:numId="17">
    <w:abstractNumId w:val="21"/>
  </w:num>
  <w:num w:numId="18">
    <w:abstractNumId w:val="2"/>
  </w:num>
  <w:num w:numId="19">
    <w:abstractNumId w:val="5"/>
  </w:num>
  <w:num w:numId="20">
    <w:abstractNumId w:val="16"/>
  </w:num>
  <w:num w:numId="21">
    <w:abstractNumId w:val="9"/>
  </w:num>
  <w:num w:numId="22">
    <w:abstractNumId w:val="23"/>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11518"/>
    <w:rsid w:val="000232E1"/>
    <w:rsid w:val="00025142"/>
    <w:rsid w:val="00036606"/>
    <w:rsid w:val="00040EA0"/>
    <w:rsid w:val="00041B25"/>
    <w:rsid w:val="00046879"/>
    <w:rsid w:val="0004704D"/>
    <w:rsid w:val="000554AD"/>
    <w:rsid w:val="0005666C"/>
    <w:rsid w:val="0008147A"/>
    <w:rsid w:val="000C7E01"/>
    <w:rsid w:val="000D179C"/>
    <w:rsid w:val="000D6984"/>
    <w:rsid w:val="000E200E"/>
    <w:rsid w:val="000F1857"/>
    <w:rsid w:val="0010056F"/>
    <w:rsid w:val="001006C1"/>
    <w:rsid w:val="00104F2B"/>
    <w:rsid w:val="001055F4"/>
    <w:rsid w:val="001434EA"/>
    <w:rsid w:val="00152CFC"/>
    <w:rsid w:val="00154330"/>
    <w:rsid w:val="001644FE"/>
    <w:rsid w:val="00184BB6"/>
    <w:rsid w:val="001850C4"/>
    <w:rsid w:val="00195F35"/>
    <w:rsid w:val="001D74F3"/>
    <w:rsid w:val="001E1F32"/>
    <w:rsid w:val="001E6C7A"/>
    <w:rsid w:val="00223339"/>
    <w:rsid w:val="00245A73"/>
    <w:rsid w:val="002471E9"/>
    <w:rsid w:val="002554A1"/>
    <w:rsid w:val="00256EE6"/>
    <w:rsid w:val="0027050C"/>
    <w:rsid w:val="002B4A58"/>
    <w:rsid w:val="002C1094"/>
    <w:rsid w:val="002D0220"/>
    <w:rsid w:val="002D4888"/>
    <w:rsid w:val="002F4028"/>
    <w:rsid w:val="00300A1B"/>
    <w:rsid w:val="00321C8F"/>
    <w:rsid w:val="00351F3C"/>
    <w:rsid w:val="003521F6"/>
    <w:rsid w:val="00352A20"/>
    <w:rsid w:val="00361936"/>
    <w:rsid w:val="00365DD3"/>
    <w:rsid w:val="00370497"/>
    <w:rsid w:val="00375684"/>
    <w:rsid w:val="0038087B"/>
    <w:rsid w:val="00391A86"/>
    <w:rsid w:val="003A605A"/>
    <w:rsid w:val="003A7250"/>
    <w:rsid w:val="003B15DD"/>
    <w:rsid w:val="003B1F45"/>
    <w:rsid w:val="003C08D8"/>
    <w:rsid w:val="003C0F3F"/>
    <w:rsid w:val="003E1458"/>
    <w:rsid w:val="00401F3A"/>
    <w:rsid w:val="004053F1"/>
    <w:rsid w:val="004254B8"/>
    <w:rsid w:val="00435BB0"/>
    <w:rsid w:val="004370CC"/>
    <w:rsid w:val="00444F45"/>
    <w:rsid w:val="004538F7"/>
    <w:rsid w:val="0046470F"/>
    <w:rsid w:val="00484EE2"/>
    <w:rsid w:val="0048648C"/>
    <w:rsid w:val="004878CE"/>
    <w:rsid w:val="0049335A"/>
    <w:rsid w:val="004A3B66"/>
    <w:rsid w:val="004C013C"/>
    <w:rsid w:val="004C573B"/>
    <w:rsid w:val="004C5C07"/>
    <w:rsid w:val="004D222A"/>
    <w:rsid w:val="004D3ABF"/>
    <w:rsid w:val="004D5170"/>
    <w:rsid w:val="004D600C"/>
    <w:rsid w:val="004E18AA"/>
    <w:rsid w:val="004E7342"/>
    <w:rsid w:val="004F0B7A"/>
    <w:rsid w:val="004F7E0D"/>
    <w:rsid w:val="00515EE0"/>
    <w:rsid w:val="00531579"/>
    <w:rsid w:val="00540829"/>
    <w:rsid w:val="005457B9"/>
    <w:rsid w:val="00561580"/>
    <w:rsid w:val="00571857"/>
    <w:rsid w:val="00587A0E"/>
    <w:rsid w:val="00594B83"/>
    <w:rsid w:val="005D2C19"/>
    <w:rsid w:val="005E74B9"/>
    <w:rsid w:val="005F5BF4"/>
    <w:rsid w:val="0061285C"/>
    <w:rsid w:val="0062424D"/>
    <w:rsid w:val="0065537D"/>
    <w:rsid w:val="00662E13"/>
    <w:rsid w:val="00664C6D"/>
    <w:rsid w:val="0067673E"/>
    <w:rsid w:val="0068523C"/>
    <w:rsid w:val="0069629C"/>
    <w:rsid w:val="006B4D88"/>
    <w:rsid w:val="006B613F"/>
    <w:rsid w:val="006C4CFD"/>
    <w:rsid w:val="006D7C91"/>
    <w:rsid w:val="006E52A4"/>
    <w:rsid w:val="006F2776"/>
    <w:rsid w:val="006F6518"/>
    <w:rsid w:val="0070565F"/>
    <w:rsid w:val="00720B32"/>
    <w:rsid w:val="0073078B"/>
    <w:rsid w:val="007351F5"/>
    <w:rsid w:val="00745077"/>
    <w:rsid w:val="00751143"/>
    <w:rsid w:val="00754E79"/>
    <w:rsid w:val="007A3AB8"/>
    <w:rsid w:val="007A4ACB"/>
    <w:rsid w:val="007B5257"/>
    <w:rsid w:val="007B763E"/>
    <w:rsid w:val="007C394A"/>
    <w:rsid w:val="007E1EE6"/>
    <w:rsid w:val="007F22D6"/>
    <w:rsid w:val="007F7549"/>
    <w:rsid w:val="0080568D"/>
    <w:rsid w:val="008106C8"/>
    <w:rsid w:val="008163C5"/>
    <w:rsid w:val="0081641A"/>
    <w:rsid w:val="00846C98"/>
    <w:rsid w:val="00862E7E"/>
    <w:rsid w:val="008737BB"/>
    <w:rsid w:val="00873C77"/>
    <w:rsid w:val="0087471A"/>
    <w:rsid w:val="0089344F"/>
    <w:rsid w:val="008A0614"/>
    <w:rsid w:val="008A77F5"/>
    <w:rsid w:val="008B0724"/>
    <w:rsid w:val="008B0B35"/>
    <w:rsid w:val="008D57C6"/>
    <w:rsid w:val="008E2AE1"/>
    <w:rsid w:val="00900CDA"/>
    <w:rsid w:val="00914230"/>
    <w:rsid w:val="00916BF4"/>
    <w:rsid w:val="00936497"/>
    <w:rsid w:val="00946F59"/>
    <w:rsid w:val="009513A9"/>
    <w:rsid w:val="00956477"/>
    <w:rsid w:val="0095679A"/>
    <w:rsid w:val="009719A4"/>
    <w:rsid w:val="00971E8F"/>
    <w:rsid w:val="00992D35"/>
    <w:rsid w:val="00993735"/>
    <w:rsid w:val="009B428D"/>
    <w:rsid w:val="009C372F"/>
    <w:rsid w:val="009E3BB8"/>
    <w:rsid w:val="00A00337"/>
    <w:rsid w:val="00A231DB"/>
    <w:rsid w:val="00A25CAC"/>
    <w:rsid w:val="00A3084C"/>
    <w:rsid w:val="00A3172D"/>
    <w:rsid w:val="00A76FAA"/>
    <w:rsid w:val="00A866EC"/>
    <w:rsid w:val="00AB7256"/>
    <w:rsid w:val="00AF4D58"/>
    <w:rsid w:val="00B048AC"/>
    <w:rsid w:val="00B12F58"/>
    <w:rsid w:val="00B3641E"/>
    <w:rsid w:val="00B54E4A"/>
    <w:rsid w:val="00B84722"/>
    <w:rsid w:val="00B9200E"/>
    <w:rsid w:val="00BA3D3E"/>
    <w:rsid w:val="00BB150D"/>
    <w:rsid w:val="00BB525A"/>
    <w:rsid w:val="00BB5E92"/>
    <w:rsid w:val="00BC3006"/>
    <w:rsid w:val="00BD370F"/>
    <w:rsid w:val="00C15435"/>
    <w:rsid w:val="00C37BCA"/>
    <w:rsid w:val="00C462A1"/>
    <w:rsid w:val="00C51776"/>
    <w:rsid w:val="00C53F09"/>
    <w:rsid w:val="00C710F4"/>
    <w:rsid w:val="00C87E0A"/>
    <w:rsid w:val="00CA26B5"/>
    <w:rsid w:val="00CA27D6"/>
    <w:rsid w:val="00CA3141"/>
    <w:rsid w:val="00CA3CB6"/>
    <w:rsid w:val="00CD23B7"/>
    <w:rsid w:val="00CF45E1"/>
    <w:rsid w:val="00CF5EBE"/>
    <w:rsid w:val="00D10C72"/>
    <w:rsid w:val="00D16D99"/>
    <w:rsid w:val="00D24B4C"/>
    <w:rsid w:val="00D3237E"/>
    <w:rsid w:val="00D558D4"/>
    <w:rsid w:val="00D63D23"/>
    <w:rsid w:val="00D66ED7"/>
    <w:rsid w:val="00D96E6B"/>
    <w:rsid w:val="00DA2E5E"/>
    <w:rsid w:val="00DA38E9"/>
    <w:rsid w:val="00DC5C97"/>
    <w:rsid w:val="00DD202A"/>
    <w:rsid w:val="00DF164D"/>
    <w:rsid w:val="00E0548B"/>
    <w:rsid w:val="00E24021"/>
    <w:rsid w:val="00E249F8"/>
    <w:rsid w:val="00E31101"/>
    <w:rsid w:val="00E339FE"/>
    <w:rsid w:val="00E37B47"/>
    <w:rsid w:val="00E83F08"/>
    <w:rsid w:val="00E9367E"/>
    <w:rsid w:val="00EB150C"/>
    <w:rsid w:val="00EC5E80"/>
    <w:rsid w:val="00EC79D8"/>
    <w:rsid w:val="00EE1949"/>
    <w:rsid w:val="00EE66E9"/>
    <w:rsid w:val="00EF263B"/>
    <w:rsid w:val="00EF660B"/>
    <w:rsid w:val="00F030DD"/>
    <w:rsid w:val="00F0495D"/>
    <w:rsid w:val="00F124C4"/>
    <w:rsid w:val="00F15B5B"/>
    <w:rsid w:val="00F170E3"/>
    <w:rsid w:val="00F172FE"/>
    <w:rsid w:val="00F469A0"/>
    <w:rsid w:val="00F60E2C"/>
    <w:rsid w:val="00F70DE3"/>
    <w:rsid w:val="00F77D0E"/>
    <w:rsid w:val="00F818FC"/>
    <w:rsid w:val="00F8228D"/>
    <w:rsid w:val="00F836F9"/>
    <w:rsid w:val="00F83B05"/>
    <w:rsid w:val="00F94996"/>
    <w:rsid w:val="00F97B44"/>
    <w:rsid w:val="00FC1D7C"/>
    <w:rsid w:val="00FC3CC9"/>
    <w:rsid w:val="00FE220E"/>
    <w:rsid w:val="00FE7456"/>
    <w:rsid w:val="00FF7A6C"/>
    <w:rsid w:val="00FF7D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E0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eastAsia="Times New Roman"/>
      <w:b/>
      <w:bCs/>
      <w:color w:val="272C4A"/>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eastAsia="Times New Roman"/>
      <w:b/>
      <w:bCs/>
      <w:color w:val="343B64"/>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eastAsia="Times New Roman"/>
      <w:b/>
      <w:bCs/>
      <w:color w:val="343B64"/>
    </w:rPr>
  </w:style>
  <w:style w:type="paragraph" w:styleId="4">
    <w:name w:val="heading 4"/>
    <w:basedOn w:val="a"/>
    <w:next w:val="a"/>
    <w:link w:val="40"/>
    <w:uiPriority w:val="9"/>
    <w:unhideWhenUsed/>
    <w:qFormat/>
    <w:rsid w:val="00BB150D"/>
    <w:pPr>
      <w:keepNext/>
      <w:keepLines/>
      <w:spacing w:before="200" w:after="0"/>
      <w:outlineLvl w:val="3"/>
    </w:pPr>
    <w:rPr>
      <w:rFonts w:eastAsia="Times New Roman"/>
      <w:b/>
      <w:bCs/>
      <w:i/>
      <w:iCs/>
      <w:color w:val="343B64"/>
    </w:rPr>
  </w:style>
  <w:style w:type="paragraph" w:styleId="5">
    <w:name w:val="heading 5"/>
    <w:basedOn w:val="a"/>
    <w:next w:val="a"/>
    <w:link w:val="50"/>
    <w:uiPriority w:val="9"/>
    <w:unhideWhenUsed/>
    <w:qFormat/>
    <w:rsid w:val="00BB150D"/>
    <w:pPr>
      <w:keepNext/>
      <w:keepLines/>
      <w:spacing w:before="200" w:after="0"/>
      <w:outlineLvl w:val="4"/>
    </w:pPr>
    <w:rPr>
      <w:rFonts w:eastAsia="Times New Roman"/>
      <w:color w:val="1A1D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link w:val="a7"/>
    <w:uiPriority w:val="99"/>
    <w:semiHidden/>
    <w:rsid w:val="004C573B"/>
    <w:rPr>
      <w:rFonts w:ascii="Tahoma" w:hAnsi="Tahoma" w:cs="Tahoma"/>
      <w:sz w:val="16"/>
      <w:szCs w:val="16"/>
    </w:rPr>
  </w:style>
  <w:style w:type="character" w:styleId="Hyperlink">
    <w:name w:val="Hyperlink"/>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link w:val="1"/>
    <w:uiPriority w:val="9"/>
    <w:rsid w:val="005D2C19"/>
    <w:rPr>
      <w:rFonts w:ascii="Arial" w:eastAsia="Times New Roman" w:hAnsi="Arial" w:cs="Arial"/>
      <w:b/>
      <w:bCs/>
      <w:color w:val="272C4A"/>
      <w:sz w:val="28"/>
      <w:szCs w:val="28"/>
      <w:u w:val="single"/>
    </w:rPr>
  </w:style>
  <w:style w:type="character" w:customStyle="1" w:styleId="20">
    <w:name w:val="כותרת 2 תו"/>
    <w:link w:val="2"/>
    <w:uiPriority w:val="9"/>
    <w:rsid w:val="00BB150D"/>
    <w:rPr>
      <w:rFonts w:ascii="Arial" w:eastAsia="Times New Roman" w:hAnsi="Arial" w:cs="Arial"/>
      <w:b/>
      <w:bCs/>
      <w:color w:val="343B64"/>
      <w:sz w:val="26"/>
      <w:szCs w:val="26"/>
    </w:rPr>
  </w:style>
  <w:style w:type="character" w:customStyle="1" w:styleId="30">
    <w:name w:val="כותרת 3 תו"/>
    <w:link w:val="3"/>
    <w:uiPriority w:val="9"/>
    <w:rsid w:val="00BB150D"/>
    <w:rPr>
      <w:rFonts w:ascii="Arial" w:eastAsia="Times New Roman" w:hAnsi="Arial" w:cs="Arial"/>
      <w:b/>
      <w:bCs/>
      <w:color w:val="343B64"/>
      <w:sz w:val="22"/>
      <w:szCs w:val="22"/>
    </w:rPr>
  </w:style>
  <w:style w:type="character" w:customStyle="1" w:styleId="40">
    <w:name w:val="כותרת 4 תו"/>
    <w:link w:val="4"/>
    <w:uiPriority w:val="9"/>
    <w:rsid w:val="00BB150D"/>
    <w:rPr>
      <w:rFonts w:ascii="Arial" w:eastAsia="Times New Roman" w:hAnsi="Arial" w:cs="Arial"/>
      <w:b/>
      <w:bCs/>
      <w:i/>
      <w:iCs/>
      <w:color w:val="343B64"/>
      <w:sz w:val="22"/>
      <w:szCs w:val="22"/>
    </w:rPr>
  </w:style>
  <w:style w:type="character" w:customStyle="1" w:styleId="50">
    <w:name w:val="כותרת 5 תו"/>
    <w:link w:val="5"/>
    <w:uiPriority w:val="9"/>
    <w:rsid w:val="00BB150D"/>
    <w:rPr>
      <w:rFonts w:ascii="Arial" w:eastAsia="Times New Roman" w:hAnsi="Arial" w:cs="Arial"/>
      <w:color w:val="1A1D31"/>
      <w:sz w:val="22"/>
      <w:szCs w:val="22"/>
    </w:rPr>
  </w:style>
  <w:style w:type="numbering" w:customStyle="1" w:styleId="12">
    <w:name w:val="ללא רשימה1"/>
    <w:next w:val="a2"/>
    <w:uiPriority w:val="99"/>
    <w:semiHidden/>
    <w:unhideWhenUsed/>
    <w:rsid w:val="0046470F"/>
  </w:style>
  <w:style w:type="paragraph" w:customStyle="1" w:styleId="13">
    <w:name w:val="כותרת משנה1"/>
    <w:basedOn w:val="a"/>
    <w:next w:val="a"/>
    <w:uiPriority w:val="11"/>
    <w:qFormat/>
    <w:rsid w:val="0046470F"/>
    <w:pPr>
      <w:numPr>
        <w:ilvl w:val="1"/>
      </w:numPr>
      <w:bidi w:val="0"/>
      <w:jc w:val="left"/>
    </w:pPr>
    <w:rPr>
      <w:rFonts w:ascii="Cambria" w:eastAsia="Times New Roman" w:hAnsi="Cambria" w:cs="Times New Roman"/>
      <w:i/>
      <w:iCs/>
      <w:color w:val="4F81BD"/>
      <w:spacing w:val="15"/>
      <w:sz w:val="24"/>
      <w:szCs w:val="24"/>
    </w:rPr>
  </w:style>
  <w:style w:type="character" w:customStyle="1" w:styleId="ab">
    <w:name w:val="כותרת משנה תו"/>
    <w:link w:val="ac"/>
    <w:uiPriority w:val="11"/>
    <w:rsid w:val="0046470F"/>
    <w:rPr>
      <w:rFonts w:ascii="Cambria" w:eastAsia="Times New Roman" w:hAnsi="Cambria" w:cs="Times New Roman"/>
      <w:i/>
      <w:iCs/>
      <w:color w:val="4F81BD"/>
      <w:spacing w:val="15"/>
      <w:sz w:val="24"/>
      <w:szCs w:val="24"/>
    </w:rPr>
  </w:style>
  <w:style w:type="paragraph" w:customStyle="1" w:styleId="14">
    <w:name w:val="כותרת טקסט1"/>
    <w:basedOn w:val="a"/>
    <w:next w:val="a"/>
    <w:uiPriority w:val="10"/>
    <w:qFormat/>
    <w:rsid w:val="0046470F"/>
    <w:pPr>
      <w:pBdr>
        <w:bottom w:val="single" w:sz="8" w:space="4" w:color="4F81BD"/>
      </w:pBdr>
      <w:bidi w:val="0"/>
      <w:spacing w:after="300" w:line="240" w:lineRule="auto"/>
      <w:contextualSpacing/>
      <w:jc w:val="left"/>
    </w:pPr>
    <w:rPr>
      <w:rFonts w:ascii="Cambria" w:eastAsia="Times New Roman" w:hAnsi="Cambria" w:cs="Times New Roman"/>
      <w:color w:val="17365D"/>
      <w:spacing w:val="5"/>
      <w:kern w:val="28"/>
      <w:sz w:val="52"/>
      <w:szCs w:val="52"/>
    </w:rPr>
  </w:style>
  <w:style w:type="character" w:customStyle="1" w:styleId="ad">
    <w:name w:val="כותרת טקסט תו"/>
    <w:link w:val="ae"/>
    <w:uiPriority w:val="10"/>
    <w:rsid w:val="0046470F"/>
    <w:rPr>
      <w:rFonts w:ascii="Cambria" w:eastAsia="Times New Roman" w:hAnsi="Cambria" w:cs="Times New Roman"/>
      <w:color w:val="17365D"/>
      <w:spacing w:val="5"/>
      <w:kern w:val="28"/>
      <w:sz w:val="52"/>
      <w:szCs w:val="52"/>
    </w:rPr>
  </w:style>
  <w:style w:type="table" w:styleId="af">
    <w:name w:val="Table Grid"/>
    <w:basedOn w:val="a1"/>
    <w:uiPriority w:val="59"/>
    <w:rsid w:val="004647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46470F"/>
    <w:rPr>
      <w:color w:val="800080"/>
      <w:u w:val="single"/>
    </w:rPr>
  </w:style>
  <w:style w:type="character" w:customStyle="1" w:styleId="apple-converted-space">
    <w:name w:val="apple-converted-space"/>
    <w:basedOn w:val="a0"/>
    <w:rsid w:val="0046470F"/>
  </w:style>
  <w:style w:type="character" w:styleId="af0">
    <w:name w:val="annotation reference"/>
    <w:uiPriority w:val="99"/>
    <w:semiHidden/>
    <w:unhideWhenUsed/>
    <w:rsid w:val="0046470F"/>
    <w:rPr>
      <w:sz w:val="16"/>
      <w:szCs w:val="16"/>
    </w:rPr>
  </w:style>
  <w:style w:type="paragraph" w:styleId="af1">
    <w:name w:val="annotation text"/>
    <w:basedOn w:val="a"/>
    <w:link w:val="af2"/>
    <w:uiPriority w:val="99"/>
    <w:semiHidden/>
    <w:unhideWhenUsed/>
    <w:rsid w:val="0046470F"/>
    <w:pPr>
      <w:bidi w:val="0"/>
      <w:spacing w:line="240" w:lineRule="auto"/>
      <w:jc w:val="left"/>
    </w:pPr>
    <w:rPr>
      <w:rFonts w:ascii="Calibri" w:eastAsia="Calibri" w:hAnsi="Calibri"/>
      <w:sz w:val="20"/>
      <w:szCs w:val="20"/>
    </w:rPr>
  </w:style>
  <w:style w:type="character" w:customStyle="1" w:styleId="af2">
    <w:name w:val="טקסט הערה תו"/>
    <w:link w:val="af1"/>
    <w:uiPriority w:val="99"/>
    <w:semiHidden/>
    <w:rsid w:val="0046470F"/>
    <w:rPr>
      <w:rFonts w:ascii="Calibri" w:eastAsia="Calibri" w:hAnsi="Calibri" w:cs="Arial"/>
    </w:rPr>
  </w:style>
  <w:style w:type="paragraph" w:styleId="af3">
    <w:name w:val="annotation subject"/>
    <w:basedOn w:val="af1"/>
    <w:next w:val="af1"/>
    <w:link w:val="af4"/>
    <w:uiPriority w:val="99"/>
    <w:semiHidden/>
    <w:unhideWhenUsed/>
    <w:rsid w:val="0046470F"/>
    <w:rPr>
      <w:b/>
      <w:bCs/>
    </w:rPr>
  </w:style>
  <w:style w:type="character" w:customStyle="1" w:styleId="af4">
    <w:name w:val="נושא הערה תו"/>
    <w:link w:val="af3"/>
    <w:uiPriority w:val="99"/>
    <w:semiHidden/>
    <w:rsid w:val="0046470F"/>
    <w:rPr>
      <w:rFonts w:ascii="Calibri" w:eastAsia="Calibri" w:hAnsi="Calibri" w:cs="Arial"/>
      <w:b/>
      <w:bCs/>
    </w:rPr>
  </w:style>
  <w:style w:type="paragraph" w:styleId="af5">
    <w:name w:val="Revision"/>
    <w:hidden/>
    <w:uiPriority w:val="99"/>
    <w:semiHidden/>
    <w:rsid w:val="0046470F"/>
    <w:rPr>
      <w:rFonts w:ascii="Calibri" w:eastAsia="Calibri" w:hAnsi="Calibri" w:cs="Arial"/>
      <w:sz w:val="22"/>
      <w:szCs w:val="22"/>
    </w:rPr>
  </w:style>
  <w:style w:type="paragraph" w:styleId="ac">
    <w:name w:val="Subtitle"/>
    <w:basedOn w:val="a"/>
    <w:next w:val="a"/>
    <w:link w:val="ab"/>
    <w:uiPriority w:val="11"/>
    <w:qFormat/>
    <w:rsid w:val="0046470F"/>
    <w:pPr>
      <w:numPr>
        <w:ilvl w:val="1"/>
      </w:numPr>
    </w:pPr>
    <w:rPr>
      <w:rFonts w:ascii="Cambria" w:eastAsia="Times New Roman" w:hAnsi="Cambria" w:cs="Times New Roman"/>
      <w:i/>
      <w:iCs/>
      <w:color w:val="4F81BD"/>
      <w:spacing w:val="15"/>
      <w:sz w:val="24"/>
      <w:szCs w:val="24"/>
    </w:rPr>
  </w:style>
  <w:style w:type="character" w:customStyle="1" w:styleId="15">
    <w:name w:val="כותרת משנה תו1"/>
    <w:uiPriority w:val="11"/>
    <w:rsid w:val="0046470F"/>
    <w:rPr>
      <w:rFonts w:ascii="Arial" w:eastAsia="Times New Roman" w:hAnsi="Arial" w:cs="Arial"/>
      <w:i/>
      <w:iCs/>
      <w:color w:val="343B64"/>
      <w:spacing w:val="15"/>
      <w:sz w:val="24"/>
      <w:szCs w:val="24"/>
    </w:rPr>
  </w:style>
  <w:style w:type="paragraph" w:styleId="ae">
    <w:name w:val="Title"/>
    <w:basedOn w:val="a"/>
    <w:next w:val="a"/>
    <w:link w:val="ad"/>
    <w:uiPriority w:val="10"/>
    <w:qFormat/>
    <w:rsid w:val="0046470F"/>
    <w:pPr>
      <w:pBdr>
        <w:bottom w:val="single" w:sz="8" w:space="4" w:color="343B64"/>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6">
    <w:name w:val="כותרת טקסט תו1"/>
    <w:uiPriority w:val="10"/>
    <w:rsid w:val="0046470F"/>
    <w:rPr>
      <w:rFonts w:ascii="Arial" w:eastAsia="Times New Roman" w:hAnsi="Arial" w:cs="Arial"/>
      <w:color w:val="161A36"/>
      <w:spacing w:val="5"/>
      <w:kern w:val="28"/>
      <w:sz w:val="52"/>
      <w:szCs w:val="52"/>
    </w:rPr>
  </w:style>
  <w:style w:type="character" w:styleId="FollowedHyperlink">
    <w:name w:val="FollowedHyperlink"/>
    <w:uiPriority w:val="99"/>
    <w:semiHidden/>
    <w:unhideWhenUsed/>
    <w:rsid w:val="0046470F"/>
    <w:rPr>
      <w:color w:val="5E1C56"/>
      <w:u w:val="single"/>
    </w:rPr>
  </w:style>
  <w:style w:type="character" w:styleId="af6">
    <w:name w:val="Subtle Emphasis"/>
    <w:uiPriority w:val="19"/>
    <w:qFormat/>
    <w:rsid w:val="00FC1D7C"/>
    <w:rPr>
      <w:i/>
      <w:iCs/>
      <w:color w:val="ACACAC"/>
    </w:rPr>
  </w:style>
  <w:style w:type="paragraph" w:customStyle="1" w:styleId="af7">
    <w:name w:val="זכויות יוצרים"/>
    <w:basedOn w:val="a"/>
    <w:link w:val="af8"/>
    <w:qFormat/>
    <w:rsid w:val="00FC1D7C"/>
    <w:pPr>
      <w:contextualSpacing/>
      <w:jc w:val="center"/>
    </w:pPr>
    <w:rPr>
      <w:color w:val="595959"/>
      <w:sz w:val="18"/>
      <w:szCs w:val="18"/>
    </w:rPr>
  </w:style>
  <w:style w:type="character" w:customStyle="1" w:styleId="af8">
    <w:name w:val="זכויות יוצרים תו"/>
    <w:link w:val="af7"/>
    <w:rsid w:val="00FC1D7C"/>
    <w:rPr>
      <w:rFonts w:ascii="Arial" w:hAnsi="Arial" w:cs="Arial"/>
      <w:color w:val="595959"/>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eastAsia="Times New Roman"/>
      <w:b/>
      <w:bCs/>
      <w:color w:val="272C4A"/>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eastAsia="Times New Roman"/>
      <w:b/>
      <w:bCs/>
      <w:color w:val="343B64"/>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eastAsia="Times New Roman"/>
      <w:b/>
      <w:bCs/>
      <w:color w:val="343B64"/>
    </w:rPr>
  </w:style>
  <w:style w:type="paragraph" w:styleId="4">
    <w:name w:val="heading 4"/>
    <w:basedOn w:val="a"/>
    <w:next w:val="a"/>
    <w:link w:val="40"/>
    <w:uiPriority w:val="9"/>
    <w:unhideWhenUsed/>
    <w:qFormat/>
    <w:rsid w:val="00BB150D"/>
    <w:pPr>
      <w:keepNext/>
      <w:keepLines/>
      <w:spacing w:before="200" w:after="0"/>
      <w:outlineLvl w:val="3"/>
    </w:pPr>
    <w:rPr>
      <w:rFonts w:eastAsia="Times New Roman"/>
      <w:b/>
      <w:bCs/>
      <w:i/>
      <w:iCs/>
      <w:color w:val="343B64"/>
    </w:rPr>
  </w:style>
  <w:style w:type="paragraph" w:styleId="5">
    <w:name w:val="heading 5"/>
    <w:basedOn w:val="a"/>
    <w:next w:val="a"/>
    <w:link w:val="50"/>
    <w:uiPriority w:val="9"/>
    <w:unhideWhenUsed/>
    <w:qFormat/>
    <w:rsid w:val="00BB150D"/>
    <w:pPr>
      <w:keepNext/>
      <w:keepLines/>
      <w:spacing w:before="200" w:after="0"/>
      <w:outlineLvl w:val="4"/>
    </w:pPr>
    <w:rPr>
      <w:rFonts w:eastAsia="Times New Roman"/>
      <w:color w:val="1A1D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link w:val="a7"/>
    <w:uiPriority w:val="99"/>
    <w:semiHidden/>
    <w:rsid w:val="004C573B"/>
    <w:rPr>
      <w:rFonts w:ascii="Tahoma" w:hAnsi="Tahoma" w:cs="Tahoma"/>
      <w:sz w:val="16"/>
      <w:szCs w:val="16"/>
    </w:rPr>
  </w:style>
  <w:style w:type="character" w:styleId="Hyperlink">
    <w:name w:val="Hyperlink"/>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link w:val="1"/>
    <w:uiPriority w:val="9"/>
    <w:rsid w:val="005D2C19"/>
    <w:rPr>
      <w:rFonts w:ascii="Arial" w:eastAsia="Times New Roman" w:hAnsi="Arial" w:cs="Arial"/>
      <w:b/>
      <w:bCs/>
      <w:color w:val="272C4A"/>
      <w:sz w:val="28"/>
      <w:szCs w:val="28"/>
      <w:u w:val="single"/>
    </w:rPr>
  </w:style>
  <w:style w:type="character" w:customStyle="1" w:styleId="20">
    <w:name w:val="כותרת 2 תו"/>
    <w:link w:val="2"/>
    <w:uiPriority w:val="9"/>
    <w:rsid w:val="00BB150D"/>
    <w:rPr>
      <w:rFonts w:ascii="Arial" w:eastAsia="Times New Roman" w:hAnsi="Arial" w:cs="Arial"/>
      <w:b/>
      <w:bCs/>
      <w:color w:val="343B64"/>
      <w:sz w:val="26"/>
      <w:szCs w:val="26"/>
    </w:rPr>
  </w:style>
  <w:style w:type="character" w:customStyle="1" w:styleId="30">
    <w:name w:val="כותרת 3 תו"/>
    <w:link w:val="3"/>
    <w:uiPriority w:val="9"/>
    <w:rsid w:val="00BB150D"/>
    <w:rPr>
      <w:rFonts w:ascii="Arial" w:eastAsia="Times New Roman" w:hAnsi="Arial" w:cs="Arial"/>
      <w:b/>
      <w:bCs/>
      <w:color w:val="343B64"/>
      <w:sz w:val="22"/>
      <w:szCs w:val="22"/>
    </w:rPr>
  </w:style>
  <w:style w:type="character" w:customStyle="1" w:styleId="40">
    <w:name w:val="כותרת 4 תו"/>
    <w:link w:val="4"/>
    <w:uiPriority w:val="9"/>
    <w:rsid w:val="00BB150D"/>
    <w:rPr>
      <w:rFonts w:ascii="Arial" w:eastAsia="Times New Roman" w:hAnsi="Arial" w:cs="Arial"/>
      <w:b/>
      <w:bCs/>
      <w:i/>
      <w:iCs/>
      <w:color w:val="343B64"/>
      <w:sz w:val="22"/>
      <w:szCs w:val="22"/>
    </w:rPr>
  </w:style>
  <w:style w:type="character" w:customStyle="1" w:styleId="50">
    <w:name w:val="כותרת 5 תו"/>
    <w:link w:val="5"/>
    <w:uiPriority w:val="9"/>
    <w:rsid w:val="00BB150D"/>
    <w:rPr>
      <w:rFonts w:ascii="Arial" w:eastAsia="Times New Roman" w:hAnsi="Arial" w:cs="Arial"/>
      <w:color w:val="1A1D31"/>
      <w:sz w:val="22"/>
      <w:szCs w:val="22"/>
    </w:rPr>
  </w:style>
  <w:style w:type="numbering" w:customStyle="1" w:styleId="12">
    <w:name w:val="ללא רשימה1"/>
    <w:next w:val="a2"/>
    <w:uiPriority w:val="99"/>
    <w:semiHidden/>
    <w:unhideWhenUsed/>
    <w:rsid w:val="0046470F"/>
  </w:style>
  <w:style w:type="paragraph" w:customStyle="1" w:styleId="13">
    <w:name w:val="כותרת משנה1"/>
    <w:basedOn w:val="a"/>
    <w:next w:val="a"/>
    <w:uiPriority w:val="11"/>
    <w:qFormat/>
    <w:rsid w:val="0046470F"/>
    <w:pPr>
      <w:numPr>
        <w:ilvl w:val="1"/>
      </w:numPr>
      <w:bidi w:val="0"/>
      <w:jc w:val="left"/>
    </w:pPr>
    <w:rPr>
      <w:rFonts w:ascii="Cambria" w:eastAsia="Times New Roman" w:hAnsi="Cambria" w:cs="Times New Roman"/>
      <w:i/>
      <w:iCs/>
      <w:color w:val="4F81BD"/>
      <w:spacing w:val="15"/>
      <w:sz w:val="24"/>
      <w:szCs w:val="24"/>
    </w:rPr>
  </w:style>
  <w:style w:type="character" w:customStyle="1" w:styleId="ab">
    <w:name w:val="כותרת משנה תו"/>
    <w:link w:val="ac"/>
    <w:uiPriority w:val="11"/>
    <w:rsid w:val="0046470F"/>
    <w:rPr>
      <w:rFonts w:ascii="Cambria" w:eastAsia="Times New Roman" w:hAnsi="Cambria" w:cs="Times New Roman"/>
      <w:i/>
      <w:iCs/>
      <w:color w:val="4F81BD"/>
      <w:spacing w:val="15"/>
      <w:sz w:val="24"/>
      <w:szCs w:val="24"/>
    </w:rPr>
  </w:style>
  <w:style w:type="paragraph" w:customStyle="1" w:styleId="14">
    <w:name w:val="כותרת טקסט1"/>
    <w:basedOn w:val="a"/>
    <w:next w:val="a"/>
    <w:uiPriority w:val="10"/>
    <w:qFormat/>
    <w:rsid w:val="0046470F"/>
    <w:pPr>
      <w:pBdr>
        <w:bottom w:val="single" w:sz="8" w:space="4" w:color="4F81BD"/>
      </w:pBdr>
      <w:bidi w:val="0"/>
      <w:spacing w:after="300" w:line="240" w:lineRule="auto"/>
      <w:contextualSpacing/>
      <w:jc w:val="left"/>
    </w:pPr>
    <w:rPr>
      <w:rFonts w:ascii="Cambria" w:eastAsia="Times New Roman" w:hAnsi="Cambria" w:cs="Times New Roman"/>
      <w:color w:val="17365D"/>
      <w:spacing w:val="5"/>
      <w:kern w:val="28"/>
      <w:sz w:val="52"/>
      <w:szCs w:val="52"/>
    </w:rPr>
  </w:style>
  <w:style w:type="character" w:customStyle="1" w:styleId="ad">
    <w:name w:val="כותרת טקסט תו"/>
    <w:link w:val="ae"/>
    <w:uiPriority w:val="10"/>
    <w:rsid w:val="0046470F"/>
    <w:rPr>
      <w:rFonts w:ascii="Cambria" w:eastAsia="Times New Roman" w:hAnsi="Cambria" w:cs="Times New Roman"/>
      <w:color w:val="17365D"/>
      <w:spacing w:val="5"/>
      <w:kern w:val="28"/>
      <w:sz w:val="52"/>
      <w:szCs w:val="52"/>
    </w:rPr>
  </w:style>
  <w:style w:type="table" w:styleId="af">
    <w:name w:val="Table Grid"/>
    <w:basedOn w:val="a1"/>
    <w:uiPriority w:val="59"/>
    <w:rsid w:val="004647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46470F"/>
    <w:rPr>
      <w:color w:val="800080"/>
      <w:u w:val="single"/>
    </w:rPr>
  </w:style>
  <w:style w:type="character" w:customStyle="1" w:styleId="apple-converted-space">
    <w:name w:val="apple-converted-space"/>
    <w:basedOn w:val="a0"/>
    <w:rsid w:val="0046470F"/>
  </w:style>
  <w:style w:type="character" w:styleId="af0">
    <w:name w:val="annotation reference"/>
    <w:uiPriority w:val="99"/>
    <w:semiHidden/>
    <w:unhideWhenUsed/>
    <w:rsid w:val="0046470F"/>
    <w:rPr>
      <w:sz w:val="16"/>
      <w:szCs w:val="16"/>
    </w:rPr>
  </w:style>
  <w:style w:type="paragraph" w:styleId="af1">
    <w:name w:val="annotation text"/>
    <w:basedOn w:val="a"/>
    <w:link w:val="af2"/>
    <w:uiPriority w:val="99"/>
    <w:semiHidden/>
    <w:unhideWhenUsed/>
    <w:rsid w:val="0046470F"/>
    <w:pPr>
      <w:bidi w:val="0"/>
      <w:spacing w:line="240" w:lineRule="auto"/>
      <w:jc w:val="left"/>
    </w:pPr>
    <w:rPr>
      <w:rFonts w:ascii="Calibri" w:eastAsia="Calibri" w:hAnsi="Calibri"/>
      <w:sz w:val="20"/>
      <w:szCs w:val="20"/>
    </w:rPr>
  </w:style>
  <w:style w:type="character" w:customStyle="1" w:styleId="af2">
    <w:name w:val="טקסט הערה תו"/>
    <w:link w:val="af1"/>
    <w:uiPriority w:val="99"/>
    <w:semiHidden/>
    <w:rsid w:val="0046470F"/>
    <w:rPr>
      <w:rFonts w:ascii="Calibri" w:eastAsia="Calibri" w:hAnsi="Calibri" w:cs="Arial"/>
    </w:rPr>
  </w:style>
  <w:style w:type="paragraph" w:styleId="af3">
    <w:name w:val="annotation subject"/>
    <w:basedOn w:val="af1"/>
    <w:next w:val="af1"/>
    <w:link w:val="af4"/>
    <w:uiPriority w:val="99"/>
    <w:semiHidden/>
    <w:unhideWhenUsed/>
    <w:rsid w:val="0046470F"/>
    <w:rPr>
      <w:b/>
      <w:bCs/>
    </w:rPr>
  </w:style>
  <w:style w:type="character" w:customStyle="1" w:styleId="af4">
    <w:name w:val="נושא הערה תו"/>
    <w:link w:val="af3"/>
    <w:uiPriority w:val="99"/>
    <w:semiHidden/>
    <w:rsid w:val="0046470F"/>
    <w:rPr>
      <w:rFonts w:ascii="Calibri" w:eastAsia="Calibri" w:hAnsi="Calibri" w:cs="Arial"/>
      <w:b/>
      <w:bCs/>
    </w:rPr>
  </w:style>
  <w:style w:type="paragraph" w:styleId="af5">
    <w:name w:val="Revision"/>
    <w:hidden/>
    <w:uiPriority w:val="99"/>
    <w:semiHidden/>
    <w:rsid w:val="0046470F"/>
    <w:rPr>
      <w:rFonts w:ascii="Calibri" w:eastAsia="Calibri" w:hAnsi="Calibri" w:cs="Arial"/>
      <w:sz w:val="22"/>
      <w:szCs w:val="22"/>
    </w:rPr>
  </w:style>
  <w:style w:type="paragraph" w:styleId="ac">
    <w:name w:val="Subtitle"/>
    <w:basedOn w:val="a"/>
    <w:next w:val="a"/>
    <w:link w:val="ab"/>
    <w:uiPriority w:val="11"/>
    <w:qFormat/>
    <w:rsid w:val="0046470F"/>
    <w:pPr>
      <w:numPr>
        <w:ilvl w:val="1"/>
      </w:numPr>
    </w:pPr>
    <w:rPr>
      <w:rFonts w:ascii="Cambria" w:eastAsia="Times New Roman" w:hAnsi="Cambria" w:cs="Times New Roman"/>
      <w:i/>
      <w:iCs/>
      <w:color w:val="4F81BD"/>
      <w:spacing w:val="15"/>
      <w:sz w:val="24"/>
      <w:szCs w:val="24"/>
    </w:rPr>
  </w:style>
  <w:style w:type="character" w:customStyle="1" w:styleId="15">
    <w:name w:val="כותרת משנה תו1"/>
    <w:uiPriority w:val="11"/>
    <w:rsid w:val="0046470F"/>
    <w:rPr>
      <w:rFonts w:ascii="Arial" w:eastAsia="Times New Roman" w:hAnsi="Arial" w:cs="Arial"/>
      <w:i/>
      <w:iCs/>
      <w:color w:val="343B64"/>
      <w:spacing w:val="15"/>
      <w:sz w:val="24"/>
      <w:szCs w:val="24"/>
    </w:rPr>
  </w:style>
  <w:style w:type="paragraph" w:styleId="ae">
    <w:name w:val="Title"/>
    <w:basedOn w:val="a"/>
    <w:next w:val="a"/>
    <w:link w:val="ad"/>
    <w:uiPriority w:val="10"/>
    <w:qFormat/>
    <w:rsid w:val="0046470F"/>
    <w:pPr>
      <w:pBdr>
        <w:bottom w:val="single" w:sz="8" w:space="4" w:color="343B64"/>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6">
    <w:name w:val="כותרת טקסט תו1"/>
    <w:uiPriority w:val="10"/>
    <w:rsid w:val="0046470F"/>
    <w:rPr>
      <w:rFonts w:ascii="Arial" w:eastAsia="Times New Roman" w:hAnsi="Arial" w:cs="Arial"/>
      <w:color w:val="161A36"/>
      <w:spacing w:val="5"/>
      <w:kern w:val="28"/>
      <w:sz w:val="52"/>
      <w:szCs w:val="52"/>
    </w:rPr>
  </w:style>
  <w:style w:type="character" w:styleId="FollowedHyperlink">
    <w:name w:val="FollowedHyperlink"/>
    <w:uiPriority w:val="99"/>
    <w:semiHidden/>
    <w:unhideWhenUsed/>
    <w:rsid w:val="0046470F"/>
    <w:rPr>
      <w:color w:val="5E1C56"/>
      <w:u w:val="single"/>
    </w:rPr>
  </w:style>
  <w:style w:type="character" w:styleId="af6">
    <w:name w:val="Subtle Emphasis"/>
    <w:uiPriority w:val="19"/>
    <w:qFormat/>
    <w:rsid w:val="00FC1D7C"/>
    <w:rPr>
      <w:i/>
      <w:iCs/>
      <w:color w:val="ACACAC"/>
    </w:rPr>
  </w:style>
  <w:style w:type="paragraph" w:customStyle="1" w:styleId="af7">
    <w:name w:val="זכויות יוצרים"/>
    <w:basedOn w:val="a"/>
    <w:link w:val="af8"/>
    <w:qFormat/>
    <w:rsid w:val="00FC1D7C"/>
    <w:pPr>
      <w:contextualSpacing/>
      <w:jc w:val="center"/>
    </w:pPr>
    <w:rPr>
      <w:color w:val="595959"/>
      <w:sz w:val="18"/>
      <w:szCs w:val="18"/>
    </w:rPr>
  </w:style>
  <w:style w:type="character" w:customStyle="1" w:styleId="af8">
    <w:name w:val="זכויות יוצרים תו"/>
    <w:link w:val="af7"/>
    <w:rsid w:val="00FC1D7C"/>
    <w:rPr>
      <w:rFonts w:ascii="Arial" w:hAnsi="Arial" w:cs="Arial"/>
      <w:color w:val="59595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917177884">
      <w:bodyDiv w:val="1"/>
      <w:marLeft w:val="0"/>
      <w:marRight w:val="0"/>
      <w:marTop w:val="0"/>
      <w:marBottom w:val="0"/>
      <w:divBdr>
        <w:top w:val="none" w:sz="0" w:space="0" w:color="auto"/>
        <w:left w:val="none" w:sz="0" w:space="0" w:color="auto"/>
        <w:bottom w:val="none" w:sz="0" w:space="0" w:color="auto"/>
        <w:right w:val="none" w:sz="0" w:space="0" w:color="auto"/>
      </w:divBdr>
    </w:div>
    <w:div w:id="1755591056">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hyperlink" Target="http://commons.wikimedia.org/wiki/User:MrArifnajafov" TargetMode="External"/><Relationship Id="rId34" Type="http://schemas.openxmlformats.org/officeDocument/2006/relationships/hyperlink" Target="http://www.youtube.com/watch?v=BgTFFEJbtT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davidson.weizmann.ac.il/online/maagarmada/med_and_physiol/%D7%AA%D7%92%D7%95%D7%91%D7%AA-%D7%94%D7%99%D7%9C%D7%97%D7%9D-%D7%90%D7%95-%D7%91%D7%A8%D7%9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youtube.com/watch?v=OMqWRlxo1o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youtube.com/watch?v=25-Tr-fyAz0"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youtube.com/watch?v=D1zkVBHPh5c"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commons.wikimedia.org/wiki/User:MrArifnajafov" TargetMode="External"/><Relationship Id="rId31" Type="http://schemas.openxmlformats.org/officeDocument/2006/relationships/hyperlink" Target="http://www.youtube.com/watch?v=m9DCk9ocCok&amp;list=PLXWBPo42YRzYNSNDjoziQBiwjBS9Cvj3q"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youtube.com/watch?v=YDA7gGjpPWM" TargetMode="External"/><Relationship Id="rId35" Type="http://schemas.openxmlformats.org/officeDocument/2006/relationships/hyperlink" Target="http://www.youtube.com/watch?v=hLBQoKunuHI" TargetMode="Externa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A3A1-4A07-4920-B2DB-AAF56211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1</TotalTime>
  <Pages>11</Pages>
  <Words>2414</Words>
  <Characters>13766</Characters>
  <Application>Microsoft Office Word</Application>
  <DocSecurity>0</DocSecurity>
  <Lines>114</Lines>
  <Paragraphs>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Ben-Horin</dc:creator>
  <cp:lastModifiedBy>Yair Ben-Horin</cp:lastModifiedBy>
  <cp:revision>3</cp:revision>
  <cp:lastPrinted>2014-07-10T09:55:00Z</cp:lastPrinted>
  <dcterms:created xsi:type="dcterms:W3CDTF">2015-08-17T14:04:00Z</dcterms:created>
  <dcterms:modified xsi:type="dcterms:W3CDTF">2016-09-12T09:46:00Z</dcterms:modified>
</cp:coreProperties>
</file>